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A8573" w14:textId="4F575E92" w:rsidR="00DA785C" w:rsidRDefault="00592894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6CC3183" wp14:editId="7456C1EE">
                <wp:simplePos x="0" y="0"/>
                <wp:positionH relativeFrom="page">
                  <wp:posOffset>3991429</wp:posOffset>
                </wp:positionH>
                <wp:positionV relativeFrom="page">
                  <wp:posOffset>1625600</wp:posOffset>
                </wp:positionV>
                <wp:extent cx="2070100" cy="6545943"/>
                <wp:effectExtent l="0" t="0" r="0" b="7620"/>
                <wp:wrapThrough wrapText="bothSides">
                  <wp:wrapPolygon edited="0">
                    <wp:start x="663" y="0"/>
                    <wp:lineTo x="663" y="21583"/>
                    <wp:lineTo x="20805" y="21583"/>
                    <wp:lineTo x="20805" y="0"/>
                    <wp:lineTo x="663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6545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AD837" w14:textId="77777777" w:rsidR="008C763D" w:rsidRPr="00592894" w:rsidRDefault="008C763D" w:rsidP="00BE3162">
                            <w:pPr>
                              <w:pStyle w:val="BodyText2"/>
                              <w:jc w:val="lef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9289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Conferences:</w:t>
                            </w:r>
                          </w:p>
                          <w:p w14:paraId="6545A8FE" w14:textId="08BDEAFE" w:rsidR="008C763D" w:rsidRPr="00592894" w:rsidRDefault="00132370" w:rsidP="005B7431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450" w:hanging="27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92894">
                              <w:rPr>
                                <w:sz w:val="20"/>
                                <w:szCs w:val="20"/>
                              </w:rPr>
                              <w:t xml:space="preserve">November </w:t>
                            </w:r>
                            <w:r w:rsidR="00EE676A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E676A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 xml:space="preserve">, and </w:t>
                            </w:r>
                            <w:r w:rsidR="001C4016" w:rsidRPr="0059289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EE676A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>, 20</w:t>
                            </w:r>
                            <w:r w:rsidR="00B81D85" w:rsidRPr="0059289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EE676A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8C763D" w:rsidRPr="00592894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58B97E05" w14:textId="0E171AF9" w:rsidR="008C763D" w:rsidRPr="00592894" w:rsidRDefault="00132370" w:rsidP="00910365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450" w:hanging="27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92894">
                              <w:rPr>
                                <w:sz w:val="20"/>
                                <w:szCs w:val="20"/>
                              </w:rPr>
                              <w:t xml:space="preserve">March </w:t>
                            </w:r>
                            <w:r w:rsidR="00B81D85" w:rsidRPr="0059289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EE676A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81D85" w:rsidRPr="0059289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EE676A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>, and 2</w:t>
                            </w:r>
                            <w:r w:rsidR="00EE676A">
                              <w:rPr>
                                <w:sz w:val="20"/>
                                <w:szCs w:val="20"/>
                              </w:rPr>
                              <w:t>9,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8229BD" w:rsidRPr="0059289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EE676A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94A75E9" w14:textId="4895B3AC" w:rsidR="00856751" w:rsidRPr="00592894" w:rsidRDefault="00856751" w:rsidP="00592894">
                            <w:pPr>
                              <w:pStyle w:val="BodyText2"/>
                              <w:ind w:left="45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92894">
                              <w:rPr>
                                <w:sz w:val="20"/>
                                <w:szCs w:val="20"/>
                              </w:rPr>
                              <w:t>Academic Parent Teacher Teams (APTT)</w:t>
                            </w:r>
                            <w:r w:rsidR="001C4016" w:rsidRPr="00592894">
                              <w:rPr>
                                <w:sz w:val="20"/>
                                <w:szCs w:val="20"/>
                              </w:rPr>
                              <w:t xml:space="preserve"> conferences too.</w:t>
                            </w:r>
                          </w:p>
                          <w:p w14:paraId="5F245ED4" w14:textId="32F2E8C8" w:rsidR="008C763D" w:rsidRDefault="008C763D" w:rsidP="00C96490">
                            <w:pPr>
                              <w:pStyle w:val="BodyText2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59289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Parent </w:t>
                            </w:r>
                            <w:r w:rsidR="00B81D85" w:rsidRPr="0059289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Seminars</w:t>
                            </w:r>
                            <w:r w:rsidR="00592894" w:rsidRPr="0059289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/Common Grounds Conversations</w:t>
                            </w:r>
                            <w:r w:rsidRPr="00C96490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D5422FB" w14:textId="01A237A9" w:rsidR="008C763D" w:rsidRPr="00592894" w:rsidRDefault="00136E00" w:rsidP="00C96490">
                            <w:pPr>
                              <w:pStyle w:val="BodyText2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92894">
                              <w:rPr>
                                <w:sz w:val="20"/>
                                <w:szCs w:val="20"/>
                              </w:rPr>
                              <w:t>Based on feedback f</w:t>
                            </w:r>
                            <w:r w:rsidR="00620FD4" w:rsidRPr="00592894">
                              <w:rPr>
                                <w:sz w:val="20"/>
                                <w:szCs w:val="20"/>
                              </w:rPr>
                              <w:t>ro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 xml:space="preserve">m parents, </w:t>
                            </w:r>
                            <w:r w:rsidR="00856751" w:rsidRPr="00592894">
                              <w:rPr>
                                <w:sz w:val="20"/>
                                <w:szCs w:val="20"/>
                              </w:rPr>
                              <w:t xml:space="preserve">Family Engagement, the goal is to offer </w:t>
                            </w:r>
                            <w:r w:rsidR="008C763D" w:rsidRPr="00592894">
                              <w:rPr>
                                <w:sz w:val="20"/>
                                <w:szCs w:val="20"/>
                              </w:rPr>
                              <w:t>Parent Seminars</w:t>
                            </w:r>
                            <w:r w:rsidR="00592894" w:rsidRPr="00592894">
                              <w:rPr>
                                <w:sz w:val="20"/>
                                <w:szCs w:val="20"/>
                              </w:rPr>
                              <w:t>/Common Grounds Conversations</w:t>
                            </w:r>
                            <w:r w:rsidR="008C763D" w:rsidRPr="0059289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0365" w:rsidRPr="00592894">
                              <w:rPr>
                                <w:sz w:val="20"/>
                                <w:szCs w:val="20"/>
                              </w:rPr>
                              <w:t>during 2</w:t>
                            </w:r>
                            <w:r w:rsidR="00592894" w:rsidRPr="00592894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910365" w:rsidRPr="00592894">
                              <w:rPr>
                                <w:sz w:val="20"/>
                                <w:szCs w:val="20"/>
                              </w:rPr>
                              <w:t>/2</w:t>
                            </w:r>
                            <w:r w:rsidR="00592894" w:rsidRPr="00592894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910365" w:rsidRPr="00592894">
                              <w:rPr>
                                <w:sz w:val="20"/>
                                <w:szCs w:val="20"/>
                              </w:rPr>
                              <w:t xml:space="preserve"> School Year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>.  These will be offered once a month</w:t>
                            </w:r>
                            <w:r w:rsidR="008C763D" w:rsidRPr="00592894">
                              <w:rPr>
                                <w:sz w:val="20"/>
                                <w:szCs w:val="20"/>
                              </w:rPr>
                              <w:t xml:space="preserve"> at Highwood Hills.  Specific topics, dates, and times will be determined in the fall </w:t>
                            </w:r>
                            <w:r w:rsidR="00132370" w:rsidRPr="00592894">
                              <w:rPr>
                                <w:sz w:val="20"/>
                                <w:szCs w:val="20"/>
                              </w:rPr>
                              <w:t>of 20</w:t>
                            </w:r>
                            <w:r w:rsidR="00910365" w:rsidRPr="0059289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592894" w:rsidRPr="00592894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8C763D" w:rsidRPr="0059289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FCEE7A7" w14:textId="77777777" w:rsidR="008C763D" w:rsidRDefault="008C763D" w:rsidP="00C96490">
                            <w:pPr>
                              <w:pStyle w:val="BodyText2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C60A7C">
                              <w:rPr>
                                <w:sz w:val="36"/>
                                <w:szCs w:val="36"/>
                              </w:rPr>
                              <w:t>Communication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F99BDCC" w14:textId="77777777" w:rsidR="008C763D" w:rsidRPr="00592894" w:rsidRDefault="008C763D" w:rsidP="005B7431">
                            <w:pPr>
                              <w:pStyle w:val="BodyText2"/>
                              <w:numPr>
                                <w:ilvl w:val="0"/>
                                <w:numId w:val="5"/>
                              </w:numPr>
                              <w:ind w:left="450" w:hanging="27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92894">
                              <w:rPr>
                                <w:sz w:val="20"/>
                                <w:szCs w:val="20"/>
                              </w:rPr>
                              <w:t>Classroom newsletters</w:t>
                            </w:r>
                          </w:p>
                          <w:p w14:paraId="09D2FCA3" w14:textId="77777777" w:rsidR="00910365" w:rsidRPr="00592894" w:rsidRDefault="008C763D" w:rsidP="005B7431">
                            <w:pPr>
                              <w:pStyle w:val="BodyText2"/>
                              <w:numPr>
                                <w:ilvl w:val="0"/>
                                <w:numId w:val="5"/>
                              </w:numPr>
                              <w:ind w:left="450" w:hanging="27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92894">
                              <w:rPr>
                                <w:sz w:val="20"/>
                                <w:szCs w:val="20"/>
                              </w:rPr>
                              <w:t>Website, Facebook,</w:t>
                            </w:r>
                          </w:p>
                          <w:p w14:paraId="38130391" w14:textId="17F76B10" w:rsidR="008C763D" w:rsidRPr="00592894" w:rsidRDefault="008C763D" w:rsidP="00910365">
                            <w:pPr>
                              <w:pStyle w:val="BodyText2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92894">
                              <w:rPr>
                                <w:sz w:val="20"/>
                                <w:szCs w:val="20"/>
                              </w:rPr>
                              <w:t>and Blackboard Connect</w:t>
                            </w:r>
                            <w:r w:rsidR="00136E00" w:rsidRPr="00592894">
                              <w:rPr>
                                <w:sz w:val="20"/>
                                <w:szCs w:val="20"/>
                              </w:rPr>
                              <w:t xml:space="preserve"> (roboca</w:t>
                            </w:r>
                            <w:r w:rsidR="00910365" w:rsidRPr="00592894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="00136E00" w:rsidRPr="00592894">
                              <w:rPr>
                                <w:sz w:val="20"/>
                                <w:szCs w:val="20"/>
                              </w:rPr>
                              <w:t>ls)</w:t>
                            </w:r>
                          </w:p>
                          <w:p w14:paraId="4C7C9DF4" w14:textId="6DB2C0A3" w:rsidR="008C763D" w:rsidRPr="00592894" w:rsidRDefault="008C763D" w:rsidP="005B7431">
                            <w:pPr>
                              <w:pStyle w:val="BodyText2"/>
                              <w:numPr>
                                <w:ilvl w:val="0"/>
                                <w:numId w:val="5"/>
                              </w:numPr>
                              <w:ind w:left="450" w:hanging="27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92894">
                              <w:rPr>
                                <w:sz w:val="20"/>
                                <w:szCs w:val="20"/>
                              </w:rPr>
                              <w:t>Email</w:t>
                            </w:r>
                            <w:r w:rsidR="00856751" w:rsidRPr="00592894">
                              <w:rPr>
                                <w:sz w:val="20"/>
                                <w:szCs w:val="20"/>
                              </w:rPr>
                              <w:t>, robocalls</w:t>
                            </w:r>
                            <w:r w:rsidRPr="00592894">
                              <w:rPr>
                                <w:sz w:val="20"/>
                                <w:szCs w:val="20"/>
                              </w:rPr>
                              <w:t xml:space="preserve"> and phone calls</w:t>
                            </w:r>
                            <w:r w:rsidR="0059289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C47008" w14:textId="65D5CC20" w:rsidR="008C763D" w:rsidRPr="00592894" w:rsidRDefault="008C763D" w:rsidP="00C60A7C">
                            <w:pPr>
                              <w:pStyle w:val="BodyText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592894">
                              <w:rPr>
                                <w:sz w:val="18"/>
                                <w:szCs w:val="18"/>
                              </w:rPr>
                              <w:t xml:space="preserve">Please </w:t>
                            </w:r>
                            <w:r w:rsidR="00910365" w:rsidRPr="00592894">
                              <w:rPr>
                                <w:sz w:val="18"/>
                                <w:szCs w:val="18"/>
                              </w:rPr>
                              <w:t>visit</w:t>
                            </w:r>
                            <w:r w:rsidRPr="00592894">
                              <w:rPr>
                                <w:sz w:val="18"/>
                                <w:szCs w:val="18"/>
                              </w:rPr>
                              <w:t xml:space="preserve"> our website and Facebook page for more informatio</w:t>
                            </w:r>
                            <w:r w:rsidR="00910365" w:rsidRPr="00592894">
                              <w:rPr>
                                <w:sz w:val="18"/>
                                <w:szCs w:val="18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CC318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14.3pt;margin-top:128pt;width:163pt;height:515.4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" filled="f" stroked="f">
                <v:textbox inset=",0,,0">
                  <w:txbxContent>
                    <w:p w14:paraId="4FFAD837" w14:textId="77777777" w:rsidR="008C763D" w:rsidRPr="00592894" w:rsidRDefault="008C763D" w:rsidP="00BE3162">
                      <w:pPr>
                        <w:pStyle w:val="BodyText2"/>
                        <w:jc w:val="lef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92894">
                        <w:rPr>
                          <w:b/>
                          <w:bCs/>
                          <w:sz w:val="36"/>
                          <w:szCs w:val="36"/>
                        </w:rPr>
                        <w:t>Conferences:</w:t>
                      </w:r>
                    </w:p>
                    <w:p w14:paraId="6545A8FE" w14:textId="08BDEAFE" w:rsidR="008C763D" w:rsidRPr="00592894" w:rsidRDefault="00132370" w:rsidP="005B7431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450" w:hanging="270"/>
                        <w:jc w:val="left"/>
                        <w:rPr>
                          <w:sz w:val="20"/>
                          <w:szCs w:val="20"/>
                        </w:rPr>
                      </w:pPr>
                      <w:r w:rsidRPr="00592894">
                        <w:rPr>
                          <w:sz w:val="20"/>
                          <w:szCs w:val="20"/>
                        </w:rPr>
                        <w:t xml:space="preserve">November </w:t>
                      </w:r>
                      <w:r w:rsidR="00EE676A">
                        <w:rPr>
                          <w:sz w:val="20"/>
                          <w:szCs w:val="20"/>
                        </w:rPr>
                        <w:t>7</w:t>
                      </w:r>
                      <w:r w:rsidRPr="00592894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EE676A">
                        <w:rPr>
                          <w:sz w:val="20"/>
                          <w:szCs w:val="20"/>
                        </w:rPr>
                        <w:t>9</w:t>
                      </w:r>
                      <w:r w:rsidRPr="00592894">
                        <w:rPr>
                          <w:sz w:val="20"/>
                          <w:szCs w:val="20"/>
                        </w:rPr>
                        <w:t xml:space="preserve">, and </w:t>
                      </w:r>
                      <w:r w:rsidR="001C4016" w:rsidRPr="00592894">
                        <w:rPr>
                          <w:sz w:val="20"/>
                          <w:szCs w:val="20"/>
                        </w:rPr>
                        <w:t>1</w:t>
                      </w:r>
                      <w:r w:rsidR="00EE676A">
                        <w:rPr>
                          <w:sz w:val="20"/>
                          <w:szCs w:val="20"/>
                        </w:rPr>
                        <w:t>0</w:t>
                      </w:r>
                      <w:r w:rsidRPr="00592894">
                        <w:rPr>
                          <w:sz w:val="20"/>
                          <w:szCs w:val="20"/>
                        </w:rPr>
                        <w:t>, 20</w:t>
                      </w:r>
                      <w:r w:rsidR="00B81D85" w:rsidRPr="00592894">
                        <w:rPr>
                          <w:sz w:val="20"/>
                          <w:szCs w:val="20"/>
                        </w:rPr>
                        <w:t>2</w:t>
                      </w:r>
                      <w:r w:rsidR="00EE676A">
                        <w:rPr>
                          <w:sz w:val="20"/>
                          <w:szCs w:val="20"/>
                        </w:rPr>
                        <w:t>3</w:t>
                      </w:r>
                      <w:r w:rsidR="008C763D" w:rsidRPr="00592894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58B97E05" w14:textId="0E171AF9" w:rsidR="008C763D" w:rsidRPr="00592894" w:rsidRDefault="00132370" w:rsidP="00910365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450" w:hanging="270"/>
                        <w:jc w:val="left"/>
                        <w:rPr>
                          <w:sz w:val="20"/>
                          <w:szCs w:val="20"/>
                        </w:rPr>
                      </w:pPr>
                      <w:r w:rsidRPr="00592894">
                        <w:rPr>
                          <w:sz w:val="20"/>
                          <w:szCs w:val="20"/>
                        </w:rPr>
                        <w:t xml:space="preserve">March </w:t>
                      </w:r>
                      <w:r w:rsidR="00B81D85" w:rsidRPr="00592894">
                        <w:rPr>
                          <w:sz w:val="20"/>
                          <w:szCs w:val="20"/>
                        </w:rPr>
                        <w:t>2</w:t>
                      </w:r>
                      <w:r w:rsidR="00EE676A">
                        <w:rPr>
                          <w:sz w:val="20"/>
                          <w:szCs w:val="20"/>
                        </w:rPr>
                        <w:t>6</w:t>
                      </w:r>
                      <w:r w:rsidRPr="00592894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B81D85" w:rsidRPr="00592894">
                        <w:rPr>
                          <w:sz w:val="20"/>
                          <w:szCs w:val="20"/>
                        </w:rPr>
                        <w:t>2</w:t>
                      </w:r>
                      <w:r w:rsidR="00EE676A">
                        <w:rPr>
                          <w:sz w:val="20"/>
                          <w:szCs w:val="20"/>
                        </w:rPr>
                        <w:t>8</w:t>
                      </w:r>
                      <w:r w:rsidRPr="00592894">
                        <w:rPr>
                          <w:sz w:val="20"/>
                          <w:szCs w:val="20"/>
                        </w:rPr>
                        <w:t>, and 2</w:t>
                      </w:r>
                      <w:r w:rsidR="00EE676A">
                        <w:rPr>
                          <w:sz w:val="20"/>
                          <w:szCs w:val="20"/>
                        </w:rPr>
                        <w:t>9,</w:t>
                      </w:r>
                      <w:r w:rsidRPr="00592894">
                        <w:rPr>
                          <w:sz w:val="20"/>
                          <w:szCs w:val="20"/>
                        </w:rPr>
                        <w:t xml:space="preserve"> 20</w:t>
                      </w:r>
                      <w:r w:rsidR="008229BD" w:rsidRPr="00592894">
                        <w:rPr>
                          <w:sz w:val="20"/>
                          <w:szCs w:val="20"/>
                        </w:rPr>
                        <w:t>2</w:t>
                      </w:r>
                      <w:r w:rsidR="00EE676A">
                        <w:rPr>
                          <w:sz w:val="20"/>
                          <w:szCs w:val="20"/>
                        </w:rPr>
                        <w:t>4</w:t>
                      </w:r>
                    </w:p>
                    <w:p w14:paraId="194A75E9" w14:textId="4895B3AC" w:rsidR="00856751" w:rsidRPr="00592894" w:rsidRDefault="00856751" w:rsidP="00592894">
                      <w:pPr>
                        <w:pStyle w:val="BodyText2"/>
                        <w:ind w:left="450"/>
                        <w:jc w:val="left"/>
                        <w:rPr>
                          <w:sz w:val="20"/>
                          <w:szCs w:val="20"/>
                        </w:rPr>
                      </w:pPr>
                      <w:r w:rsidRPr="00592894">
                        <w:rPr>
                          <w:sz w:val="20"/>
                          <w:szCs w:val="20"/>
                        </w:rPr>
                        <w:t>Academic Parent Teacher Teams (APTT)</w:t>
                      </w:r>
                      <w:r w:rsidR="001C4016" w:rsidRPr="00592894">
                        <w:rPr>
                          <w:sz w:val="20"/>
                          <w:szCs w:val="20"/>
                        </w:rPr>
                        <w:t xml:space="preserve"> conferences too.</w:t>
                      </w:r>
                    </w:p>
                    <w:p w14:paraId="5F245ED4" w14:textId="32F2E8C8" w:rsidR="008C763D" w:rsidRDefault="008C763D" w:rsidP="00C96490">
                      <w:pPr>
                        <w:pStyle w:val="BodyText2"/>
                        <w:jc w:val="left"/>
                        <w:rPr>
                          <w:sz w:val="36"/>
                          <w:szCs w:val="36"/>
                        </w:rPr>
                      </w:pPr>
                      <w:r w:rsidRPr="00592894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Parent </w:t>
                      </w:r>
                      <w:r w:rsidR="00B81D85" w:rsidRPr="00592894">
                        <w:rPr>
                          <w:b/>
                          <w:bCs/>
                          <w:sz w:val="32"/>
                          <w:szCs w:val="32"/>
                        </w:rPr>
                        <w:t>Seminars</w:t>
                      </w:r>
                      <w:r w:rsidR="00592894" w:rsidRPr="00592894">
                        <w:rPr>
                          <w:b/>
                          <w:bCs/>
                          <w:sz w:val="32"/>
                          <w:szCs w:val="32"/>
                        </w:rPr>
                        <w:t>/Common Grounds Conversations</w:t>
                      </w:r>
                      <w:r w:rsidRPr="00C96490"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4D5422FB" w14:textId="01A237A9" w:rsidR="008C763D" w:rsidRPr="00592894" w:rsidRDefault="00136E00" w:rsidP="00C96490">
                      <w:pPr>
                        <w:pStyle w:val="BodyText2"/>
                        <w:jc w:val="left"/>
                        <w:rPr>
                          <w:sz w:val="20"/>
                          <w:szCs w:val="20"/>
                        </w:rPr>
                      </w:pPr>
                      <w:r w:rsidRPr="00592894">
                        <w:rPr>
                          <w:sz w:val="20"/>
                          <w:szCs w:val="20"/>
                        </w:rPr>
                        <w:t>Based on feedback f</w:t>
                      </w:r>
                      <w:r w:rsidR="00620FD4" w:rsidRPr="00592894">
                        <w:rPr>
                          <w:sz w:val="20"/>
                          <w:szCs w:val="20"/>
                        </w:rPr>
                        <w:t>ro</w:t>
                      </w:r>
                      <w:r w:rsidRPr="00592894">
                        <w:rPr>
                          <w:sz w:val="20"/>
                          <w:szCs w:val="20"/>
                        </w:rPr>
                        <w:t xml:space="preserve">m parents, </w:t>
                      </w:r>
                      <w:r w:rsidR="00856751" w:rsidRPr="00592894">
                        <w:rPr>
                          <w:sz w:val="20"/>
                          <w:szCs w:val="20"/>
                        </w:rPr>
                        <w:t xml:space="preserve">Family Engagement, the goal is to offer </w:t>
                      </w:r>
                      <w:r w:rsidR="008C763D" w:rsidRPr="00592894">
                        <w:rPr>
                          <w:sz w:val="20"/>
                          <w:szCs w:val="20"/>
                        </w:rPr>
                        <w:t>Parent Seminars</w:t>
                      </w:r>
                      <w:r w:rsidR="00592894" w:rsidRPr="00592894">
                        <w:rPr>
                          <w:sz w:val="20"/>
                          <w:szCs w:val="20"/>
                        </w:rPr>
                        <w:t>/Common Grounds Conversations</w:t>
                      </w:r>
                      <w:r w:rsidR="008C763D" w:rsidRPr="0059289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10365" w:rsidRPr="00592894">
                        <w:rPr>
                          <w:sz w:val="20"/>
                          <w:szCs w:val="20"/>
                        </w:rPr>
                        <w:t>during 2</w:t>
                      </w:r>
                      <w:r w:rsidR="00592894" w:rsidRPr="00592894">
                        <w:rPr>
                          <w:sz w:val="20"/>
                          <w:szCs w:val="20"/>
                        </w:rPr>
                        <w:t>3</w:t>
                      </w:r>
                      <w:r w:rsidR="00910365" w:rsidRPr="00592894">
                        <w:rPr>
                          <w:sz w:val="20"/>
                          <w:szCs w:val="20"/>
                        </w:rPr>
                        <w:t>/2</w:t>
                      </w:r>
                      <w:r w:rsidR="00592894" w:rsidRPr="00592894">
                        <w:rPr>
                          <w:sz w:val="20"/>
                          <w:szCs w:val="20"/>
                        </w:rPr>
                        <w:t>4</w:t>
                      </w:r>
                      <w:r w:rsidR="00910365" w:rsidRPr="00592894">
                        <w:rPr>
                          <w:sz w:val="20"/>
                          <w:szCs w:val="20"/>
                        </w:rPr>
                        <w:t xml:space="preserve"> School Year</w:t>
                      </w:r>
                      <w:r w:rsidRPr="00592894">
                        <w:rPr>
                          <w:sz w:val="20"/>
                          <w:szCs w:val="20"/>
                        </w:rPr>
                        <w:t>.  These will be offered once a month</w:t>
                      </w:r>
                      <w:r w:rsidR="008C763D" w:rsidRPr="00592894">
                        <w:rPr>
                          <w:sz w:val="20"/>
                          <w:szCs w:val="20"/>
                        </w:rPr>
                        <w:t xml:space="preserve"> at Highwood Hills.  Specific topics, dates, and times will be determined in the fall </w:t>
                      </w:r>
                      <w:r w:rsidR="00132370" w:rsidRPr="00592894">
                        <w:rPr>
                          <w:sz w:val="20"/>
                          <w:szCs w:val="20"/>
                        </w:rPr>
                        <w:t>of 20</w:t>
                      </w:r>
                      <w:r w:rsidR="00910365" w:rsidRPr="00592894">
                        <w:rPr>
                          <w:sz w:val="20"/>
                          <w:szCs w:val="20"/>
                        </w:rPr>
                        <w:t>2</w:t>
                      </w:r>
                      <w:r w:rsidR="00592894" w:rsidRPr="00592894">
                        <w:rPr>
                          <w:sz w:val="20"/>
                          <w:szCs w:val="20"/>
                        </w:rPr>
                        <w:t>3</w:t>
                      </w:r>
                      <w:r w:rsidR="008C763D" w:rsidRPr="0059289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FCEE7A7" w14:textId="77777777" w:rsidR="008C763D" w:rsidRDefault="008C763D" w:rsidP="00C96490">
                      <w:pPr>
                        <w:pStyle w:val="BodyText2"/>
                        <w:jc w:val="left"/>
                        <w:rPr>
                          <w:sz w:val="36"/>
                          <w:szCs w:val="36"/>
                        </w:rPr>
                      </w:pPr>
                      <w:r w:rsidRPr="00C60A7C">
                        <w:rPr>
                          <w:sz w:val="36"/>
                          <w:szCs w:val="36"/>
                        </w:rPr>
                        <w:t>Communication</w:t>
                      </w:r>
                      <w:r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2F99BDCC" w14:textId="77777777" w:rsidR="008C763D" w:rsidRPr="00592894" w:rsidRDefault="008C763D" w:rsidP="005B7431">
                      <w:pPr>
                        <w:pStyle w:val="BodyText2"/>
                        <w:numPr>
                          <w:ilvl w:val="0"/>
                          <w:numId w:val="5"/>
                        </w:numPr>
                        <w:ind w:left="450" w:hanging="270"/>
                        <w:jc w:val="left"/>
                        <w:rPr>
                          <w:sz w:val="20"/>
                          <w:szCs w:val="20"/>
                        </w:rPr>
                      </w:pPr>
                      <w:r w:rsidRPr="00592894">
                        <w:rPr>
                          <w:sz w:val="20"/>
                          <w:szCs w:val="20"/>
                        </w:rPr>
                        <w:t>Classroom newsletters</w:t>
                      </w:r>
                    </w:p>
                    <w:p w14:paraId="09D2FCA3" w14:textId="77777777" w:rsidR="00910365" w:rsidRPr="00592894" w:rsidRDefault="008C763D" w:rsidP="005B7431">
                      <w:pPr>
                        <w:pStyle w:val="BodyText2"/>
                        <w:numPr>
                          <w:ilvl w:val="0"/>
                          <w:numId w:val="5"/>
                        </w:numPr>
                        <w:ind w:left="450" w:hanging="270"/>
                        <w:jc w:val="left"/>
                        <w:rPr>
                          <w:sz w:val="20"/>
                          <w:szCs w:val="20"/>
                        </w:rPr>
                      </w:pPr>
                      <w:r w:rsidRPr="00592894">
                        <w:rPr>
                          <w:sz w:val="20"/>
                          <w:szCs w:val="20"/>
                        </w:rPr>
                        <w:t>Website, Facebook,</w:t>
                      </w:r>
                    </w:p>
                    <w:p w14:paraId="38130391" w14:textId="17F76B10" w:rsidR="008C763D" w:rsidRPr="00592894" w:rsidRDefault="008C763D" w:rsidP="00910365">
                      <w:pPr>
                        <w:pStyle w:val="BodyText2"/>
                        <w:jc w:val="left"/>
                        <w:rPr>
                          <w:sz w:val="20"/>
                          <w:szCs w:val="20"/>
                        </w:rPr>
                      </w:pPr>
                      <w:r w:rsidRPr="00592894">
                        <w:rPr>
                          <w:sz w:val="20"/>
                          <w:szCs w:val="20"/>
                        </w:rPr>
                        <w:t>and Blackboard Connect</w:t>
                      </w:r>
                      <w:r w:rsidR="00136E00" w:rsidRPr="00592894">
                        <w:rPr>
                          <w:sz w:val="20"/>
                          <w:szCs w:val="20"/>
                        </w:rPr>
                        <w:t xml:space="preserve"> (roboca</w:t>
                      </w:r>
                      <w:r w:rsidR="00910365" w:rsidRPr="00592894">
                        <w:rPr>
                          <w:sz w:val="20"/>
                          <w:szCs w:val="20"/>
                        </w:rPr>
                        <w:t>l</w:t>
                      </w:r>
                      <w:r w:rsidR="00136E00" w:rsidRPr="00592894">
                        <w:rPr>
                          <w:sz w:val="20"/>
                          <w:szCs w:val="20"/>
                        </w:rPr>
                        <w:t>ls)</w:t>
                      </w:r>
                    </w:p>
                    <w:p w14:paraId="4C7C9DF4" w14:textId="6DB2C0A3" w:rsidR="008C763D" w:rsidRPr="00592894" w:rsidRDefault="008C763D" w:rsidP="005B7431">
                      <w:pPr>
                        <w:pStyle w:val="BodyText2"/>
                        <w:numPr>
                          <w:ilvl w:val="0"/>
                          <w:numId w:val="5"/>
                        </w:numPr>
                        <w:ind w:left="450" w:hanging="270"/>
                        <w:jc w:val="left"/>
                        <w:rPr>
                          <w:sz w:val="20"/>
                          <w:szCs w:val="20"/>
                        </w:rPr>
                      </w:pPr>
                      <w:r w:rsidRPr="00592894">
                        <w:rPr>
                          <w:sz w:val="20"/>
                          <w:szCs w:val="20"/>
                        </w:rPr>
                        <w:t>Email</w:t>
                      </w:r>
                      <w:r w:rsidR="00856751" w:rsidRPr="00592894">
                        <w:rPr>
                          <w:sz w:val="20"/>
                          <w:szCs w:val="20"/>
                        </w:rPr>
                        <w:t>, robocalls</w:t>
                      </w:r>
                      <w:r w:rsidRPr="00592894">
                        <w:rPr>
                          <w:sz w:val="20"/>
                          <w:szCs w:val="20"/>
                        </w:rPr>
                        <w:t xml:space="preserve"> and phone calls</w:t>
                      </w:r>
                      <w:r w:rsidR="0059289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3C47008" w14:textId="65D5CC20" w:rsidR="008C763D" w:rsidRPr="00592894" w:rsidRDefault="008C763D" w:rsidP="00C60A7C">
                      <w:pPr>
                        <w:pStyle w:val="BodyText2"/>
                        <w:jc w:val="left"/>
                        <w:rPr>
                          <w:sz w:val="18"/>
                          <w:szCs w:val="18"/>
                        </w:rPr>
                      </w:pPr>
                      <w:r w:rsidRPr="00592894">
                        <w:rPr>
                          <w:sz w:val="18"/>
                          <w:szCs w:val="18"/>
                        </w:rPr>
                        <w:t xml:space="preserve">Please </w:t>
                      </w:r>
                      <w:r w:rsidR="00910365" w:rsidRPr="00592894">
                        <w:rPr>
                          <w:sz w:val="18"/>
                          <w:szCs w:val="18"/>
                        </w:rPr>
                        <w:t>visit</w:t>
                      </w:r>
                      <w:r w:rsidRPr="00592894">
                        <w:rPr>
                          <w:sz w:val="18"/>
                          <w:szCs w:val="18"/>
                        </w:rPr>
                        <w:t xml:space="preserve"> our website and Facebook page for more informatio</w:t>
                      </w:r>
                      <w:r w:rsidR="00910365" w:rsidRPr="00592894">
                        <w:rPr>
                          <w:sz w:val="18"/>
                          <w:szCs w:val="18"/>
                        </w:rPr>
                        <w:t>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58E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985FB6" wp14:editId="6E82B38E">
                <wp:simplePos x="0" y="0"/>
                <wp:positionH relativeFrom="page">
                  <wp:posOffset>642551</wp:posOffset>
                </wp:positionH>
                <wp:positionV relativeFrom="page">
                  <wp:posOffset>642551</wp:posOffset>
                </wp:positionV>
                <wp:extent cx="2070100" cy="1046206"/>
                <wp:effectExtent l="0" t="0" r="0" b="0"/>
                <wp:wrapThrough wrapText="bothSides">
                  <wp:wrapPolygon edited="0">
                    <wp:start x="0" y="0"/>
                    <wp:lineTo x="0" y="21246"/>
                    <wp:lineTo x="21467" y="21246"/>
                    <wp:lineTo x="21467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04620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89E48B" w14:textId="101875F1" w:rsidR="00CD58E9" w:rsidRDefault="00592894" w:rsidP="00DA785C">
                            <w:pPr>
                              <w:pStyle w:val="Heading1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Highwood Hills </w:t>
                            </w:r>
                            <w:r w:rsidR="00CD58E9">
                              <w:rPr>
                                <w:color w:val="auto"/>
                                <w:sz w:val="36"/>
                                <w:szCs w:val="36"/>
                              </w:rPr>
                              <w:t>Title ONE COMPACT</w:t>
                            </w:r>
                          </w:p>
                          <w:p w14:paraId="3D1744CE" w14:textId="337159AC" w:rsidR="008C763D" w:rsidRPr="00CD58E9" w:rsidRDefault="008C763D" w:rsidP="00DA785C">
                            <w:pPr>
                              <w:pStyle w:val="Heading1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D58E9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What is a </w:t>
                            </w:r>
                          </w:p>
                          <w:p w14:paraId="40B762DC" w14:textId="77777777" w:rsidR="008C763D" w:rsidRPr="00CD58E9" w:rsidRDefault="008C763D" w:rsidP="00DA785C">
                            <w:pPr>
                              <w:pStyle w:val="Heading1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D58E9">
                              <w:rPr>
                                <w:color w:val="auto"/>
                                <w:sz w:val="22"/>
                                <w:szCs w:val="22"/>
                              </w:rPr>
                              <w:t>Family-School</w:t>
                            </w:r>
                            <w:r w:rsidRPr="00C96490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D58E9">
                              <w:rPr>
                                <w:color w:val="auto"/>
                                <w:sz w:val="22"/>
                                <w:szCs w:val="22"/>
                              </w:rPr>
                              <w:t>Compact?</w:t>
                            </w:r>
                          </w:p>
                          <w:p w14:paraId="56586B76" w14:textId="77777777" w:rsidR="008C763D" w:rsidRPr="00BE3162" w:rsidRDefault="008C763D" w:rsidP="00DA785C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85FB6" id="Rectangle 2" o:spid="_x0000_s1027" style="position:absolute;margin-left:50.6pt;margin-top:50.6pt;width:163pt;height:82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" fillcolor="#d8dee1 [671]" stroked="f">
                <v:textbox inset=",7.2pt,,7.2pt">
                  <w:txbxContent>
                    <w:p w14:paraId="1E89E48B" w14:textId="101875F1" w:rsidR="00CD58E9" w:rsidRDefault="00592894" w:rsidP="00DA785C">
                      <w:pPr>
                        <w:pStyle w:val="Heading1"/>
                        <w:rPr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</w:rPr>
                        <w:t xml:space="preserve">Highwood Hills </w:t>
                      </w:r>
                      <w:r w:rsidR="00CD58E9">
                        <w:rPr>
                          <w:color w:val="auto"/>
                          <w:sz w:val="36"/>
                          <w:szCs w:val="36"/>
                        </w:rPr>
                        <w:t>Title ONE COMPACT</w:t>
                      </w:r>
                    </w:p>
                    <w:p w14:paraId="3D1744CE" w14:textId="337159AC" w:rsidR="008C763D" w:rsidRPr="00CD58E9" w:rsidRDefault="008C763D" w:rsidP="00DA785C">
                      <w:pPr>
                        <w:pStyle w:val="Heading1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CD58E9">
                        <w:rPr>
                          <w:color w:val="auto"/>
                          <w:sz w:val="22"/>
                          <w:szCs w:val="22"/>
                        </w:rPr>
                        <w:t xml:space="preserve">What is a </w:t>
                      </w:r>
                    </w:p>
                    <w:p w14:paraId="40B762DC" w14:textId="77777777" w:rsidR="008C763D" w:rsidRPr="00CD58E9" w:rsidRDefault="008C763D" w:rsidP="00DA785C">
                      <w:pPr>
                        <w:pStyle w:val="Heading1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CD58E9">
                        <w:rPr>
                          <w:color w:val="auto"/>
                          <w:sz w:val="22"/>
                          <w:szCs w:val="22"/>
                        </w:rPr>
                        <w:t>Family-School</w:t>
                      </w:r>
                      <w:r w:rsidRPr="00C96490">
                        <w:rPr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Pr="00CD58E9">
                        <w:rPr>
                          <w:color w:val="auto"/>
                          <w:sz w:val="22"/>
                          <w:szCs w:val="22"/>
                        </w:rPr>
                        <w:t>Compact?</w:t>
                      </w:r>
                    </w:p>
                    <w:p w14:paraId="56586B76" w14:textId="77777777" w:rsidR="008C763D" w:rsidRPr="00BE3162" w:rsidRDefault="008C763D" w:rsidP="00DA785C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47277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03E8736" wp14:editId="19D5F4F7">
                <wp:simplePos x="0" y="0"/>
                <wp:positionH relativeFrom="page">
                  <wp:posOffset>640080</wp:posOffset>
                </wp:positionH>
                <wp:positionV relativeFrom="page">
                  <wp:posOffset>1727200</wp:posOffset>
                </wp:positionV>
                <wp:extent cx="2070100" cy="5314950"/>
                <wp:effectExtent l="0" t="0" r="0" b="19050"/>
                <wp:wrapThrough wrapText="bothSides">
                  <wp:wrapPolygon edited="0">
                    <wp:start x="265" y="0"/>
                    <wp:lineTo x="265" y="21574"/>
                    <wp:lineTo x="20937" y="21574"/>
                    <wp:lineTo x="20937" y="0"/>
                    <wp:lineTo x="265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31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88459" w14:textId="0BEE79F9" w:rsidR="008C763D" w:rsidRDefault="008C763D" w:rsidP="00BE3162">
                            <w:pPr>
                              <w:pStyle w:val="BodyText2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A Family-School Compact for Achievement is an agreement that families, students, and teachers develop together.  It explains how families and teachers will work together </w:t>
                            </w:r>
                            <w:r w:rsidR="00890626">
                              <w:rPr>
                                <w:sz w:val="26"/>
                                <w:szCs w:val="26"/>
                              </w:rPr>
                              <w:t>to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make sure all students get the individual support they need to reach and exceed grade level standards.</w:t>
                            </w:r>
                          </w:p>
                          <w:p w14:paraId="19BA1E7B" w14:textId="77777777" w:rsidR="008C763D" w:rsidRDefault="008C763D" w:rsidP="00BE3162">
                            <w:pPr>
                              <w:pStyle w:val="BodyText2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430077D" w14:textId="796DCDF4" w:rsidR="008C763D" w:rsidRPr="00BE3162" w:rsidRDefault="008C763D" w:rsidP="00BE3162">
                            <w:pPr>
                              <w:pStyle w:val="BodyText2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Families are welcome to contribute comments at any time</w:t>
                            </w:r>
                            <w:r w:rsidR="00DF7BEE">
                              <w:rPr>
                                <w:sz w:val="26"/>
                                <w:szCs w:val="26"/>
                              </w:rPr>
                              <w:t>.  For more information on the P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re</w:t>
                            </w:r>
                            <w:r w:rsidR="00DF7BEE">
                              <w:rPr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K</w:t>
                            </w:r>
                            <w:r w:rsidR="00DF7BE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-grade 5 compact, please contact the school</w:t>
                            </w:r>
                            <w:r w:rsidR="00DF7BEE">
                              <w:rPr>
                                <w:sz w:val="26"/>
                                <w:szCs w:val="26"/>
                              </w:rPr>
                              <w:t xml:space="preserve"> at 651-7</w:t>
                            </w:r>
                            <w:r w:rsidR="00AF63AB"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="00DF7BEE">
                              <w:rPr>
                                <w:sz w:val="26"/>
                                <w:szCs w:val="26"/>
                              </w:rPr>
                              <w:t>4-3290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E8736" id="Text Box 25" o:spid="_x0000_s1028" type="#_x0000_t202" style="position:absolute;margin-left:50.4pt;margin-top:136pt;width:163pt;height:418.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" filled="f" stroked="f">
                <v:textbox inset=",0,,0">
                  <w:txbxContent>
                    <w:p w14:paraId="38B88459" w14:textId="0BEE79F9" w:rsidR="008C763D" w:rsidRDefault="008C763D" w:rsidP="00BE3162">
                      <w:pPr>
                        <w:pStyle w:val="BodyText2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A Family-School Compact for Achievement is an agreement that families, students, and teachers develop together.  It explains how families and teachers will work together </w:t>
                      </w:r>
                      <w:r w:rsidR="00890626">
                        <w:rPr>
                          <w:sz w:val="26"/>
                          <w:szCs w:val="26"/>
                        </w:rPr>
                        <w:t>to</w:t>
                      </w:r>
                      <w:r>
                        <w:rPr>
                          <w:sz w:val="26"/>
                          <w:szCs w:val="26"/>
                        </w:rPr>
                        <w:t xml:space="preserve"> make sure all students get the individual support they need to reach and exceed grade level standards.</w:t>
                      </w:r>
                    </w:p>
                    <w:p w14:paraId="19BA1E7B" w14:textId="77777777" w:rsidR="008C763D" w:rsidRDefault="008C763D" w:rsidP="00BE3162">
                      <w:pPr>
                        <w:pStyle w:val="BodyText2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  <w:p w14:paraId="1430077D" w14:textId="796DCDF4" w:rsidR="008C763D" w:rsidRPr="00BE3162" w:rsidRDefault="008C763D" w:rsidP="00BE3162">
                      <w:pPr>
                        <w:pStyle w:val="BodyText2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Families are welcome to contribute comments at any time</w:t>
                      </w:r>
                      <w:r w:rsidR="00DF7BEE">
                        <w:rPr>
                          <w:sz w:val="26"/>
                          <w:szCs w:val="26"/>
                        </w:rPr>
                        <w:t>.  For more information on the P</w:t>
                      </w:r>
                      <w:r>
                        <w:rPr>
                          <w:sz w:val="26"/>
                          <w:szCs w:val="26"/>
                        </w:rPr>
                        <w:t>re</w:t>
                      </w:r>
                      <w:r w:rsidR="00DF7BEE">
                        <w:rPr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sz w:val="26"/>
                          <w:szCs w:val="26"/>
                        </w:rPr>
                        <w:t>K</w:t>
                      </w:r>
                      <w:r w:rsidR="00DF7BEE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-grade 5 compact, please contact the school</w:t>
                      </w:r>
                      <w:r w:rsidR="00DF7BEE">
                        <w:rPr>
                          <w:sz w:val="26"/>
                          <w:szCs w:val="26"/>
                        </w:rPr>
                        <w:t xml:space="preserve"> at 651-7</w:t>
                      </w:r>
                      <w:r w:rsidR="00AF63AB">
                        <w:rPr>
                          <w:sz w:val="26"/>
                          <w:szCs w:val="26"/>
                        </w:rPr>
                        <w:t>4</w:t>
                      </w:r>
                      <w:r w:rsidR="00DF7BEE">
                        <w:rPr>
                          <w:sz w:val="26"/>
                          <w:szCs w:val="26"/>
                        </w:rPr>
                        <w:t>4-3290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978D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23731C" wp14:editId="2B03C8AC">
                <wp:simplePos x="0" y="0"/>
                <wp:positionH relativeFrom="page">
                  <wp:posOffset>7353300</wp:posOffset>
                </wp:positionH>
                <wp:positionV relativeFrom="page">
                  <wp:posOffset>640080</wp:posOffset>
                </wp:positionV>
                <wp:extent cx="2070100" cy="1849120"/>
                <wp:effectExtent l="0" t="0" r="12700" b="5080"/>
                <wp:wrapThrough wrapText="bothSides">
                  <wp:wrapPolygon edited="0">
                    <wp:start x="0" y="0"/>
                    <wp:lineTo x="0" y="21363"/>
                    <wp:lineTo x="21467" y="21363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849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9F6D9A" w14:textId="77777777" w:rsidR="008C763D" w:rsidRPr="00C60A7C" w:rsidRDefault="008C763D" w:rsidP="00DA785C">
                            <w:pPr>
                              <w:pStyle w:val="Title"/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C60A7C"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  <w:t>Saint Paul</w:t>
                            </w:r>
                          </w:p>
                          <w:p w14:paraId="393C606C" w14:textId="77777777" w:rsidR="008C763D" w:rsidRPr="00C60A7C" w:rsidRDefault="008C763D" w:rsidP="00DA785C">
                            <w:pPr>
                              <w:pStyle w:val="Title"/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C60A7C"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  <w:t>Public Schools</w:t>
                            </w:r>
                          </w:p>
                          <w:p w14:paraId="5C4BE0E8" w14:textId="07C59AB3" w:rsidR="008C763D" w:rsidRPr="00C60A7C" w:rsidRDefault="00065F38" w:rsidP="00DA785C">
                            <w:pPr>
                              <w:pStyle w:val="Title"/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  <w:t>20</w:t>
                            </w:r>
                            <w:r w:rsidR="00BC26F4"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  <w:t>2</w:t>
                            </w:r>
                            <w:r w:rsidR="00592894"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  <w:t>-20</w:t>
                            </w:r>
                            <w:r w:rsidR="00136E00"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  <w:t>2</w:t>
                            </w:r>
                            <w:r w:rsidR="00592894">
                              <w:rPr>
                                <w:rFonts w:cs="Arial Hebrew Scholar"/>
                                <w:color w:val="auto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660014AC" w14:textId="77777777" w:rsidR="008C763D" w:rsidRDefault="008C763D"/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3731C" id="Rectangle 4" o:spid="_x0000_s1029" style="position:absolute;margin-left:579pt;margin-top:50.4pt;width:163pt;height:145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" fillcolor="#d8dee1 [671]" stroked="f">
                <v:textbox inset=",14.4pt,,14.4pt">
                  <w:txbxContent>
                    <w:p w14:paraId="029F6D9A" w14:textId="77777777" w:rsidR="008C763D" w:rsidRPr="00C60A7C" w:rsidRDefault="008C763D" w:rsidP="00DA785C">
                      <w:pPr>
                        <w:pStyle w:val="Title"/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</w:pPr>
                      <w:r w:rsidRPr="00C60A7C"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  <w:t>Saint Paul</w:t>
                      </w:r>
                    </w:p>
                    <w:p w14:paraId="393C606C" w14:textId="77777777" w:rsidR="008C763D" w:rsidRPr="00C60A7C" w:rsidRDefault="008C763D" w:rsidP="00DA785C">
                      <w:pPr>
                        <w:pStyle w:val="Title"/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</w:pPr>
                      <w:r w:rsidRPr="00C60A7C"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  <w:t>Public Schools</w:t>
                      </w:r>
                    </w:p>
                    <w:p w14:paraId="5C4BE0E8" w14:textId="07C59AB3" w:rsidR="008C763D" w:rsidRPr="00C60A7C" w:rsidRDefault="00065F38" w:rsidP="00DA785C">
                      <w:pPr>
                        <w:pStyle w:val="Title"/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  <w:t>20</w:t>
                      </w:r>
                      <w:r w:rsidR="00BC26F4"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  <w:t>2</w:t>
                      </w:r>
                      <w:r w:rsidR="00592894"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  <w:t>3</w:t>
                      </w:r>
                      <w:r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  <w:t>-20</w:t>
                      </w:r>
                      <w:r w:rsidR="00136E00"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  <w:t>2</w:t>
                      </w:r>
                      <w:r w:rsidR="00592894">
                        <w:rPr>
                          <w:rFonts w:cs="Arial Hebrew Scholar"/>
                          <w:color w:val="auto"/>
                          <w:sz w:val="48"/>
                          <w:szCs w:val="48"/>
                        </w:rPr>
                        <w:t>4</w:t>
                      </w:r>
                    </w:p>
                    <w:p w14:paraId="660014AC" w14:textId="77777777" w:rsidR="008C763D" w:rsidRDefault="008C763D"/>
                  </w:txbxContent>
                </v:textbox>
                <w10:wrap type="through" anchorx="page" anchory="page"/>
              </v:rect>
            </w:pict>
          </mc:Fallback>
        </mc:AlternateContent>
      </w:r>
      <w:r w:rsidR="008978D9">
        <w:rPr>
          <w:noProof/>
        </w:rPr>
        <mc:AlternateContent>
          <mc:Choice Requires="wps">
            <w:drawing>
              <wp:anchor distT="0" distB="0" distL="114300" distR="114300" simplePos="0" relativeHeight="251669528" behindDoc="0" locked="0" layoutInCell="1" allowOverlap="1" wp14:anchorId="4B363D9C" wp14:editId="7AE65C51">
                <wp:simplePos x="0" y="0"/>
                <wp:positionH relativeFrom="page">
                  <wp:posOffset>7353300</wp:posOffset>
                </wp:positionH>
                <wp:positionV relativeFrom="page">
                  <wp:posOffset>5270500</wp:posOffset>
                </wp:positionV>
                <wp:extent cx="2070100" cy="1861820"/>
                <wp:effectExtent l="0" t="0" r="12700" b="0"/>
                <wp:wrapThrough wrapText="bothSides">
                  <wp:wrapPolygon edited="0">
                    <wp:start x="0" y="0"/>
                    <wp:lineTo x="0" y="21217"/>
                    <wp:lineTo x="21467" y="21217"/>
                    <wp:lineTo x="21467" y="0"/>
                    <wp:lineTo x="0" y="0"/>
                  </wp:wrapPolygon>
                </wp:wrapThrough>
                <wp:docPr id="3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8618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FAFC79" w14:textId="77777777" w:rsidR="008C763D" w:rsidRPr="008978D9" w:rsidRDefault="008C763D" w:rsidP="008978D9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 w:rsidRPr="008978D9">
                              <w:rPr>
                                <w:sz w:val="40"/>
                                <w:szCs w:val="40"/>
                              </w:rPr>
                              <w:t xml:space="preserve">Highwood Hills </w:t>
                            </w:r>
                          </w:p>
                          <w:p w14:paraId="66B4A398" w14:textId="77777777" w:rsidR="008C763D" w:rsidRPr="008978D9" w:rsidRDefault="008C763D" w:rsidP="008978D9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 w:rsidRPr="008978D9">
                              <w:rPr>
                                <w:sz w:val="40"/>
                                <w:szCs w:val="40"/>
                              </w:rPr>
                              <w:t>Elementary</w:t>
                            </w:r>
                          </w:p>
                          <w:p w14:paraId="3AF4DEF4" w14:textId="0D150F1D" w:rsidR="008C763D" w:rsidRDefault="00B2766A" w:rsidP="008978D9">
                            <w:pPr>
                              <w:pStyle w:val="Heading3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COMPACT</w:t>
                            </w:r>
                          </w:p>
                          <w:p w14:paraId="5F19FD39" w14:textId="77777777" w:rsidR="008C763D" w:rsidRPr="008978D9" w:rsidRDefault="008C763D" w:rsidP="008978D9">
                            <w:pPr>
                              <w:pStyle w:val="Heading3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</w:t>
                            </w:r>
                            <w:r w:rsidRPr="008978D9">
                              <w:rPr>
                                <w:sz w:val="26"/>
                                <w:szCs w:val="26"/>
                              </w:rPr>
                              <w:t>reK-grade 5</w:t>
                            </w:r>
                          </w:p>
                          <w:p w14:paraId="03145199" w14:textId="77777777" w:rsidR="008C763D" w:rsidRPr="008978D9" w:rsidRDefault="008C763D" w:rsidP="008978D9">
                            <w:pPr>
                              <w:pStyle w:val="Heading3"/>
                              <w:rPr>
                                <w:sz w:val="26"/>
                                <w:szCs w:val="26"/>
                              </w:rPr>
                            </w:pPr>
                            <w:r w:rsidRPr="008978D9">
                              <w:rPr>
                                <w:sz w:val="26"/>
                                <w:szCs w:val="26"/>
                              </w:rPr>
                              <w:t>highwoodhills.spps.org</w:t>
                            </w:r>
                          </w:p>
                          <w:p w14:paraId="3D8AFE8C" w14:textId="547A0F8C" w:rsidR="008C763D" w:rsidRPr="008978D9" w:rsidRDefault="008C763D" w:rsidP="008978D9">
                            <w:pPr>
                              <w:pStyle w:val="Heading3"/>
                              <w:rPr>
                                <w:sz w:val="26"/>
                                <w:szCs w:val="26"/>
                              </w:rPr>
                            </w:pPr>
                            <w:r w:rsidRPr="008978D9">
                              <w:rPr>
                                <w:sz w:val="26"/>
                                <w:szCs w:val="26"/>
                              </w:rPr>
                              <w:t>651-293-8875</w:t>
                            </w:r>
                            <w:r w:rsidR="00132370">
                              <w:rPr>
                                <w:sz w:val="26"/>
                                <w:szCs w:val="26"/>
                              </w:rPr>
                              <w:t xml:space="preserve"> or 651-744-3290</w:t>
                            </w:r>
                          </w:p>
                          <w:p w14:paraId="185421E6" w14:textId="77777777" w:rsidR="008C763D" w:rsidRPr="008978D9" w:rsidRDefault="008C763D" w:rsidP="008978D9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63D9C" id="_x0000_s1030" style="position:absolute;margin-left:579pt;margin-top:415pt;width:163pt;height:146.6pt;z-index:25166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" fillcolor="#d8dee1 [671]" stroked="f">
                <v:textbox inset=",14.4pt,,14.4pt">
                  <w:txbxContent>
                    <w:p w14:paraId="7BFAFC79" w14:textId="77777777" w:rsidR="008C763D" w:rsidRPr="008978D9" w:rsidRDefault="008C763D" w:rsidP="008978D9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 w:rsidRPr="008978D9">
                        <w:rPr>
                          <w:sz w:val="40"/>
                          <w:szCs w:val="40"/>
                        </w:rPr>
                        <w:t xml:space="preserve">Highwood Hills </w:t>
                      </w:r>
                    </w:p>
                    <w:p w14:paraId="66B4A398" w14:textId="77777777" w:rsidR="008C763D" w:rsidRPr="008978D9" w:rsidRDefault="008C763D" w:rsidP="008978D9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 w:rsidRPr="008978D9">
                        <w:rPr>
                          <w:sz w:val="40"/>
                          <w:szCs w:val="40"/>
                        </w:rPr>
                        <w:t>Elementary</w:t>
                      </w:r>
                    </w:p>
                    <w:p w14:paraId="3AF4DEF4" w14:textId="0D150F1D" w:rsidR="008C763D" w:rsidRDefault="00B2766A" w:rsidP="008978D9">
                      <w:pPr>
                        <w:pStyle w:val="Heading3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COMPACT</w:t>
                      </w:r>
                    </w:p>
                    <w:p w14:paraId="5F19FD39" w14:textId="77777777" w:rsidR="008C763D" w:rsidRPr="008978D9" w:rsidRDefault="008C763D" w:rsidP="008978D9">
                      <w:pPr>
                        <w:pStyle w:val="Heading3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</w:t>
                      </w:r>
                      <w:r w:rsidRPr="008978D9">
                        <w:rPr>
                          <w:sz w:val="26"/>
                          <w:szCs w:val="26"/>
                        </w:rPr>
                        <w:t>reK-grade 5</w:t>
                      </w:r>
                    </w:p>
                    <w:p w14:paraId="03145199" w14:textId="77777777" w:rsidR="008C763D" w:rsidRPr="008978D9" w:rsidRDefault="008C763D" w:rsidP="008978D9">
                      <w:pPr>
                        <w:pStyle w:val="Heading3"/>
                        <w:rPr>
                          <w:sz w:val="26"/>
                          <w:szCs w:val="26"/>
                        </w:rPr>
                      </w:pPr>
                      <w:r w:rsidRPr="008978D9">
                        <w:rPr>
                          <w:sz w:val="26"/>
                          <w:szCs w:val="26"/>
                        </w:rPr>
                        <w:t>highwoodhills.spps.org</w:t>
                      </w:r>
                    </w:p>
                    <w:p w14:paraId="3D8AFE8C" w14:textId="547A0F8C" w:rsidR="008C763D" w:rsidRPr="008978D9" w:rsidRDefault="008C763D" w:rsidP="008978D9">
                      <w:pPr>
                        <w:pStyle w:val="Heading3"/>
                        <w:rPr>
                          <w:sz w:val="26"/>
                          <w:szCs w:val="26"/>
                        </w:rPr>
                      </w:pPr>
                      <w:r w:rsidRPr="008978D9">
                        <w:rPr>
                          <w:sz w:val="26"/>
                          <w:szCs w:val="26"/>
                        </w:rPr>
                        <w:t>651-293-8875</w:t>
                      </w:r>
                      <w:r w:rsidR="00132370">
                        <w:rPr>
                          <w:sz w:val="26"/>
                          <w:szCs w:val="26"/>
                        </w:rPr>
                        <w:t xml:space="preserve"> or 651-744-3290</w:t>
                      </w:r>
                    </w:p>
                    <w:p w14:paraId="185421E6" w14:textId="77777777" w:rsidR="008C763D" w:rsidRPr="008978D9" w:rsidRDefault="008C763D" w:rsidP="008978D9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978D9">
        <w:rPr>
          <w:noProof/>
        </w:rPr>
        <w:drawing>
          <wp:anchor distT="0" distB="0" distL="114300" distR="114300" simplePos="0" relativeHeight="251663384" behindDoc="0" locked="0" layoutInCell="1" allowOverlap="1" wp14:anchorId="727076AD" wp14:editId="3E52A0E1">
            <wp:simplePos x="0" y="0"/>
            <wp:positionH relativeFrom="page">
              <wp:posOffset>7346950</wp:posOffset>
            </wp:positionH>
            <wp:positionV relativeFrom="page">
              <wp:posOffset>2764790</wp:posOffset>
            </wp:positionV>
            <wp:extent cx="2071370" cy="2242820"/>
            <wp:effectExtent l="0" t="0" r="11430" b="0"/>
            <wp:wrapThrough wrapText="bothSides">
              <wp:wrapPolygon edited="0">
                <wp:start x="0" y="0"/>
                <wp:lineTo x="0" y="21282"/>
                <wp:lineTo x="21454" y="21282"/>
                <wp:lineTo x="21454" y="0"/>
                <wp:lineTo x="0" y="0"/>
              </wp:wrapPolygon>
            </wp:wrapThrough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162">
        <w:rPr>
          <w:noProof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0A4A3C90" wp14:editId="72332F41">
                <wp:simplePos x="0" y="0"/>
                <wp:positionH relativeFrom="page">
                  <wp:posOffset>3992245</wp:posOffset>
                </wp:positionH>
                <wp:positionV relativeFrom="page">
                  <wp:posOffset>640080</wp:posOffset>
                </wp:positionV>
                <wp:extent cx="2070100" cy="985520"/>
                <wp:effectExtent l="0" t="0" r="12700" b="5080"/>
                <wp:wrapThrough wrapText="bothSides">
                  <wp:wrapPolygon edited="0">
                    <wp:start x="0" y="0"/>
                    <wp:lineTo x="0" y="21155"/>
                    <wp:lineTo x="21467" y="21155"/>
                    <wp:lineTo x="21467" y="0"/>
                    <wp:lineTo x="0" y="0"/>
                  </wp:wrapPolygon>
                </wp:wrapThrough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5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AE810D" w14:textId="77777777" w:rsidR="008C763D" w:rsidRPr="00C96490" w:rsidRDefault="008C763D" w:rsidP="00BE3162">
                            <w:pPr>
                              <w:pStyle w:val="Heading1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96490">
                              <w:rPr>
                                <w:color w:val="auto"/>
                                <w:sz w:val="36"/>
                                <w:szCs w:val="36"/>
                              </w:rPr>
                              <w:t>Activities to Support Partnerships</w:t>
                            </w:r>
                          </w:p>
                          <w:p w14:paraId="49999A93" w14:textId="77777777" w:rsidR="008C763D" w:rsidRPr="00BE3162" w:rsidRDefault="008C763D" w:rsidP="00BE3162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A3C90" id="_x0000_s1031" style="position:absolute;margin-left:314.35pt;margin-top:50.4pt;width:163pt;height:77.6pt;z-index:2516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" fillcolor="#d8dee1 [671]" stroked="f">
                <v:textbox inset=",7.2pt,,7.2pt">
                  <w:txbxContent>
                    <w:p w14:paraId="28AE810D" w14:textId="77777777" w:rsidR="008C763D" w:rsidRPr="00C96490" w:rsidRDefault="008C763D" w:rsidP="00BE3162">
                      <w:pPr>
                        <w:pStyle w:val="Heading1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C96490">
                        <w:rPr>
                          <w:color w:val="auto"/>
                          <w:sz w:val="36"/>
                          <w:szCs w:val="36"/>
                        </w:rPr>
                        <w:t>Activities to Support Partnerships</w:t>
                      </w:r>
                    </w:p>
                    <w:p w14:paraId="49999A93" w14:textId="77777777" w:rsidR="008C763D" w:rsidRPr="00BE3162" w:rsidRDefault="008C763D" w:rsidP="00BE3162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A785C" w:rsidRPr="00DA785C">
        <w:rPr>
          <w:noProof/>
        </w:rPr>
        <w:t xml:space="preserve"> </w:t>
      </w:r>
      <w:r w:rsidR="00EF70C2">
        <w:br w:type="page"/>
      </w:r>
      <w:r w:rsidR="00BC26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06D74BDD" wp14:editId="57D7E9C4">
                <wp:simplePos x="0" y="0"/>
                <wp:positionH relativeFrom="page">
                  <wp:posOffset>6790871</wp:posOffset>
                </wp:positionH>
                <wp:positionV relativeFrom="page">
                  <wp:posOffset>464458</wp:posOffset>
                </wp:positionV>
                <wp:extent cx="2642235" cy="7390402"/>
                <wp:effectExtent l="12700" t="12700" r="12065" b="13970"/>
                <wp:wrapThrough wrapText="bothSides">
                  <wp:wrapPolygon edited="0">
                    <wp:start x="-104" y="-37"/>
                    <wp:lineTo x="-104" y="21604"/>
                    <wp:lineTo x="21595" y="21604"/>
                    <wp:lineTo x="21595" y="-37"/>
                    <wp:lineTo x="-104" y="-37"/>
                  </wp:wrapPolygon>
                </wp:wrapThrough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73904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B774E" w14:textId="77777777" w:rsidR="008C763D" w:rsidRPr="005B7431" w:rsidRDefault="008C763D" w:rsidP="005B7431">
                            <w:pPr>
                              <w:pStyle w:val="BodyText3"/>
                              <w:spacing w:after="60"/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5B7431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District Goals</w:t>
                            </w:r>
                          </w:p>
                          <w:p w14:paraId="1AFCB73E" w14:textId="77777777" w:rsidR="008C763D" w:rsidRPr="00BD6677" w:rsidRDefault="008C763D" w:rsidP="00147277">
                            <w:pPr>
                              <w:pStyle w:val="BodyText3"/>
                              <w:spacing w:after="60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BD6677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Saint Paul Public Schools will:</w:t>
                            </w:r>
                          </w:p>
                          <w:p w14:paraId="0247A68C" w14:textId="7249E053" w:rsidR="008C763D" w:rsidRPr="00CE5D2D" w:rsidRDefault="00BC26F4" w:rsidP="001472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Decrease disparities in achievement based on race, ethnicity, culture and identity</w:t>
                            </w:r>
                            <w:r w:rsidR="008C763D"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CCF7D8" w14:textId="5DF9C1F2" w:rsidR="008C763D" w:rsidRPr="00CE5D2D" w:rsidRDefault="00BC26F4" w:rsidP="001472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Increase achievement of students receiving special education services</w:t>
                            </w:r>
                          </w:p>
                          <w:p w14:paraId="73676B12" w14:textId="4DE8F33D" w:rsidR="00BC26F4" w:rsidRPr="00CE5D2D" w:rsidRDefault="00BC26F4" w:rsidP="001472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Improve kindergarten readiness</w:t>
                            </w:r>
                          </w:p>
                          <w:p w14:paraId="6C9763B0" w14:textId="77777777" w:rsidR="00BC26F4" w:rsidRPr="00CE5D2D" w:rsidRDefault="00BC26F4" w:rsidP="001472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Increase academic growth in reading and math for all students</w:t>
                            </w:r>
                          </w:p>
                          <w:p w14:paraId="7F4CC8AC" w14:textId="362C4A44" w:rsidR="008C763D" w:rsidRPr="00CE5D2D" w:rsidRDefault="00BC26F4" w:rsidP="001472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Prepare all graduates for college, career and life</w:t>
                            </w:r>
                            <w:r w:rsidR="008C763D"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BB6FF6" w14:textId="77777777" w:rsidR="008C763D" w:rsidRPr="00CE5D2D" w:rsidRDefault="008C763D" w:rsidP="00147277">
                            <w:pPr>
                              <w:spacing w:after="60" w:line="252" w:lineRule="auto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4C3056A" w14:textId="79CF4EDD" w:rsidR="008C763D" w:rsidRPr="00CE5D2D" w:rsidRDefault="008C763D" w:rsidP="00147277">
                            <w:pPr>
                              <w:spacing w:after="60" w:line="252" w:lineRule="auto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 xml:space="preserve">Work to decrease </w:t>
                            </w:r>
                            <w:r w:rsidR="00910365"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disparities</w:t>
                            </w: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0365"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among</w:t>
                            </w: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 xml:space="preserve"> student groups in:</w:t>
                            </w:r>
                          </w:p>
                          <w:p w14:paraId="18B36D35" w14:textId="77777777" w:rsidR="008C763D" w:rsidRPr="00CE5D2D" w:rsidRDefault="008C763D" w:rsidP="001472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Grade-level student learning, in reading, math and science</w:t>
                            </w:r>
                          </w:p>
                          <w:p w14:paraId="3671387C" w14:textId="77777777" w:rsidR="008C763D" w:rsidRPr="00CE5D2D" w:rsidRDefault="008C763D" w:rsidP="001472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Identification for Talent Development and Acceleration Services.</w:t>
                            </w:r>
                          </w:p>
                          <w:p w14:paraId="3090C9A9" w14:textId="77777777" w:rsidR="008C763D" w:rsidRPr="00CE5D2D" w:rsidRDefault="008C763D" w:rsidP="001472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Referral to Special Education</w:t>
                            </w:r>
                          </w:p>
                          <w:p w14:paraId="3D951F5A" w14:textId="77777777" w:rsidR="008C763D" w:rsidRPr="00CE5D2D" w:rsidRDefault="008C763D" w:rsidP="001472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Absences</w:t>
                            </w:r>
                          </w:p>
                          <w:p w14:paraId="6F830D89" w14:textId="4C8A3656" w:rsidR="008C763D" w:rsidRPr="00CE5D2D" w:rsidRDefault="008C763D" w:rsidP="005B743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60" w:line="252" w:lineRule="auto"/>
                              <w:ind w:left="360" w:hanging="180"/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 w:rsidRPr="00CE5D2D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>Suspensions</w:t>
                            </w:r>
                          </w:p>
                          <w:p w14:paraId="11AB23AE" w14:textId="77777777" w:rsidR="008C763D" w:rsidRPr="005B7431" w:rsidRDefault="008C763D" w:rsidP="005B7431">
                            <w:pPr>
                              <w:spacing w:after="60" w:line="252" w:lineRule="auto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6"/>
                                <w:szCs w:val="36"/>
                              </w:rPr>
                            </w:pPr>
                            <w:r w:rsidRPr="005B7431">
                              <w:rPr>
                                <w:rFonts w:asciiTheme="majorHAnsi" w:eastAsia="Times New Roman" w:hAnsiTheme="majorHAnsi" w:cs="Times New Roman"/>
                                <w:sz w:val="36"/>
                                <w:szCs w:val="36"/>
                              </w:rPr>
                              <w:t>Highwood Hills Goals</w:t>
                            </w:r>
                          </w:p>
                          <w:p w14:paraId="2D0B4A23" w14:textId="4371A898" w:rsidR="008C763D" w:rsidRPr="00CE5D2D" w:rsidRDefault="008C763D" w:rsidP="005E6C92">
                            <w:pPr>
                              <w:pStyle w:val="BodyText3"/>
                              <w:numPr>
                                <w:ilvl w:val="0"/>
                                <w:numId w:val="15"/>
                              </w:numPr>
                              <w:rPr>
                                <w:szCs w:val="20"/>
                              </w:rPr>
                            </w:pPr>
                            <w:r w:rsidRPr="00CE5D2D">
                              <w:rPr>
                                <w:b/>
                                <w:szCs w:val="20"/>
                              </w:rPr>
                              <w:t>Highwood Hills will work to</w:t>
                            </w:r>
                            <w:r w:rsidRPr="00CE5D2D">
                              <w:rPr>
                                <w:szCs w:val="20"/>
                              </w:rPr>
                              <w:t>:</w:t>
                            </w:r>
                            <w:r w:rsidR="005E6C92" w:rsidRPr="00CE5D2D">
                              <w:rPr>
                                <w:szCs w:val="20"/>
                              </w:rPr>
                              <w:t xml:space="preserve"> </w:t>
                            </w:r>
                            <w:r w:rsidRPr="00CE5D2D">
                              <w:rPr>
                                <w:szCs w:val="20"/>
                              </w:rPr>
                              <w:t xml:space="preserve">Increase the percentage of students scoring proficient or higher on the MCA III Math and Reading assessments </w:t>
                            </w:r>
                          </w:p>
                          <w:p w14:paraId="1FCFA280" w14:textId="2719EFB9" w:rsidR="008C763D" w:rsidRPr="00CE5D2D" w:rsidRDefault="008C763D" w:rsidP="00BD6677">
                            <w:pPr>
                              <w:pStyle w:val="BodyText3"/>
                              <w:numPr>
                                <w:ilvl w:val="0"/>
                                <w:numId w:val="9"/>
                              </w:numPr>
                              <w:spacing w:after="60"/>
                              <w:ind w:left="374" w:hanging="187"/>
                              <w:rPr>
                                <w:szCs w:val="20"/>
                              </w:rPr>
                            </w:pPr>
                            <w:r w:rsidRPr="00CE5D2D">
                              <w:rPr>
                                <w:szCs w:val="20"/>
                              </w:rPr>
                              <w:t xml:space="preserve">Increase </w:t>
                            </w:r>
                            <w:r w:rsidR="00975960" w:rsidRPr="00CE5D2D">
                              <w:rPr>
                                <w:szCs w:val="20"/>
                              </w:rPr>
                              <w:t>and amplify student voice and choice in all curricular areas</w:t>
                            </w:r>
                            <w:r w:rsidR="00620FD4" w:rsidRPr="00CE5D2D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6D923BAA" w14:textId="64F8E443" w:rsidR="008C763D" w:rsidRPr="00CE5D2D" w:rsidRDefault="008C763D" w:rsidP="00BD6677">
                            <w:pPr>
                              <w:pStyle w:val="BodyText3"/>
                              <w:numPr>
                                <w:ilvl w:val="0"/>
                                <w:numId w:val="9"/>
                              </w:numPr>
                              <w:spacing w:after="60"/>
                              <w:ind w:left="374" w:hanging="187"/>
                              <w:rPr>
                                <w:szCs w:val="20"/>
                              </w:rPr>
                            </w:pPr>
                            <w:r w:rsidRPr="00CE5D2D">
                              <w:rPr>
                                <w:szCs w:val="20"/>
                              </w:rPr>
                              <w:t>Strengthen positive behavior supports and reduce office discipline referrals</w:t>
                            </w:r>
                          </w:p>
                          <w:p w14:paraId="3B59D9AC" w14:textId="07CF0B07" w:rsidR="00D079DB" w:rsidRPr="00CE5D2D" w:rsidRDefault="00D079DB" w:rsidP="00BD6677">
                            <w:pPr>
                              <w:pStyle w:val="BodyText3"/>
                              <w:numPr>
                                <w:ilvl w:val="0"/>
                                <w:numId w:val="9"/>
                              </w:numPr>
                              <w:spacing w:after="60"/>
                              <w:ind w:left="374" w:hanging="187"/>
                              <w:rPr>
                                <w:szCs w:val="20"/>
                              </w:rPr>
                            </w:pPr>
                            <w:r w:rsidRPr="00CE5D2D">
                              <w:rPr>
                                <w:rFonts w:ascii="Calibri" w:eastAsia="Calibri" w:hAnsi="Calibri" w:cs="Calibri"/>
                                <w:szCs w:val="20"/>
                              </w:rPr>
                              <w:t xml:space="preserve">Expand activities and exposure to technology, engineering, </w:t>
                            </w:r>
                            <w:r w:rsidR="00CE5D2D">
                              <w:rPr>
                                <w:rFonts w:ascii="Calibri" w:eastAsia="Calibri" w:hAnsi="Calibri" w:cs="Calibri"/>
                                <w:szCs w:val="20"/>
                              </w:rPr>
                              <w:t xml:space="preserve">agriculture, </w:t>
                            </w:r>
                            <w:r w:rsidRPr="00CE5D2D">
                              <w:rPr>
                                <w:rFonts w:ascii="Calibri" w:eastAsia="Calibri" w:hAnsi="Calibri" w:cs="Calibri"/>
                                <w:szCs w:val="20"/>
                              </w:rPr>
                              <w:t>and 21st-century academic skills</w:t>
                            </w:r>
                            <w:r w:rsidR="00592894" w:rsidRPr="00CE5D2D">
                              <w:rPr>
                                <w:rFonts w:ascii="Calibri" w:eastAsia="Calibri" w:hAnsi="Calibri" w:cs="Calibri"/>
                                <w:szCs w:val="20"/>
                              </w:rPr>
                              <w:t xml:space="preserve"> through our polytechnic model</w:t>
                            </w:r>
                            <w:r w:rsidR="00CE5D2D" w:rsidRPr="00CE5D2D">
                              <w:rPr>
                                <w:rFonts w:ascii="Calibri" w:eastAsia="Calibri" w:hAnsi="Calibri" w:cs="Calibri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74BDD" id="Text Box 23" o:spid="_x0000_s1032" type="#_x0000_t202" style="position:absolute;margin-left:534.7pt;margin-top:36.55pt;width:208.05pt;height:581.9pt;z-index:25166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" fillcolor="#d8dee1 [671]" strokecolor="black [3200]" strokeweight="2pt">
                <v:textbox inset=",7.2pt,,7.2pt">
                  <w:txbxContent>
                    <w:p w14:paraId="475B774E" w14:textId="77777777" w:rsidR="008C763D" w:rsidRPr="005B7431" w:rsidRDefault="008C763D" w:rsidP="005B7431">
                      <w:pPr>
                        <w:pStyle w:val="BodyText3"/>
                        <w:spacing w:after="60"/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5B7431">
                        <w:rPr>
                          <w:rFonts w:asciiTheme="majorHAnsi" w:hAnsiTheme="majorHAnsi"/>
                          <w:sz w:val="36"/>
                          <w:szCs w:val="36"/>
                        </w:rPr>
                        <w:t>District Goals</w:t>
                      </w:r>
                    </w:p>
                    <w:p w14:paraId="1AFCB73E" w14:textId="77777777" w:rsidR="008C763D" w:rsidRPr="00BD6677" w:rsidRDefault="008C763D" w:rsidP="00147277">
                      <w:pPr>
                        <w:pStyle w:val="BodyText3"/>
                        <w:spacing w:after="60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BD6677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Saint Paul Public Schools will:</w:t>
                      </w:r>
                    </w:p>
                    <w:p w14:paraId="0247A68C" w14:textId="7249E053" w:rsidR="008C763D" w:rsidRPr="00CE5D2D" w:rsidRDefault="00BC26F4" w:rsidP="001472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Decrease disparities in achievement based on race, ethnicity, culture and identity</w:t>
                      </w:r>
                      <w:r w:rsidR="008C763D"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11CCF7D8" w14:textId="5DF9C1F2" w:rsidR="008C763D" w:rsidRPr="00CE5D2D" w:rsidRDefault="00BC26F4" w:rsidP="001472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Increase achievement of students receiving special education services</w:t>
                      </w:r>
                    </w:p>
                    <w:p w14:paraId="73676B12" w14:textId="4DE8F33D" w:rsidR="00BC26F4" w:rsidRPr="00CE5D2D" w:rsidRDefault="00BC26F4" w:rsidP="001472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Improve kindergarten readiness</w:t>
                      </w:r>
                    </w:p>
                    <w:p w14:paraId="6C9763B0" w14:textId="77777777" w:rsidR="00BC26F4" w:rsidRPr="00CE5D2D" w:rsidRDefault="00BC26F4" w:rsidP="001472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Increase academic growth in reading and math for all students</w:t>
                      </w:r>
                    </w:p>
                    <w:p w14:paraId="7F4CC8AC" w14:textId="362C4A44" w:rsidR="008C763D" w:rsidRPr="00CE5D2D" w:rsidRDefault="00BC26F4" w:rsidP="001472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Prepare all graduates for college, career and life</w:t>
                      </w:r>
                      <w:r w:rsidR="008C763D"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3FBB6FF6" w14:textId="77777777" w:rsidR="008C763D" w:rsidRPr="00CE5D2D" w:rsidRDefault="008C763D" w:rsidP="00147277">
                      <w:pPr>
                        <w:spacing w:after="60" w:line="252" w:lineRule="auto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</w:p>
                    <w:p w14:paraId="14C3056A" w14:textId="79CF4EDD" w:rsidR="008C763D" w:rsidRPr="00CE5D2D" w:rsidRDefault="008C763D" w:rsidP="00147277">
                      <w:pPr>
                        <w:spacing w:after="60" w:line="252" w:lineRule="auto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 xml:space="preserve">Work to decrease </w:t>
                      </w:r>
                      <w:r w:rsidR="00910365"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disparities</w:t>
                      </w: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 xml:space="preserve"> </w:t>
                      </w:r>
                      <w:r w:rsidR="00910365"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among</w:t>
                      </w: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 xml:space="preserve"> student groups in:</w:t>
                      </w:r>
                    </w:p>
                    <w:p w14:paraId="18B36D35" w14:textId="77777777" w:rsidR="008C763D" w:rsidRPr="00CE5D2D" w:rsidRDefault="008C763D" w:rsidP="001472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Grade-level student learning, in reading, math and science</w:t>
                      </w:r>
                    </w:p>
                    <w:p w14:paraId="3671387C" w14:textId="77777777" w:rsidR="008C763D" w:rsidRPr="00CE5D2D" w:rsidRDefault="008C763D" w:rsidP="001472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Identification for Talent Development and Acceleration Services.</w:t>
                      </w:r>
                    </w:p>
                    <w:p w14:paraId="3090C9A9" w14:textId="77777777" w:rsidR="008C763D" w:rsidRPr="00CE5D2D" w:rsidRDefault="008C763D" w:rsidP="001472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Referral to Special Education</w:t>
                      </w:r>
                    </w:p>
                    <w:p w14:paraId="3D951F5A" w14:textId="77777777" w:rsidR="008C763D" w:rsidRPr="00CE5D2D" w:rsidRDefault="008C763D" w:rsidP="001472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Absences</w:t>
                      </w:r>
                    </w:p>
                    <w:p w14:paraId="6F830D89" w14:textId="4C8A3656" w:rsidR="008C763D" w:rsidRPr="00CE5D2D" w:rsidRDefault="008C763D" w:rsidP="005B743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60" w:line="252" w:lineRule="auto"/>
                        <w:ind w:left="360" w:hanging="180"/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 w:rsidRPr="00CE5D2D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>Suspensions</w:t>
                      </w:r>
                    </w:p>
                    <w:p w14:paraId="11AB23AE" w14:textId="77777777" w:rsidR="008C763D" w:rsidRPr="005B7431" w:rsidRDefault="008C763D" w:rsidP="005B7431">
                      <w:pPr>
                        <w:spacing w:after="60" w:line="252" w:lineRule="auto"/>
                        <w:jc w:val="center"/>
                        <w:rPr>
                          <w:rFonts w:asciiTheme="majorHAnsi" w:eastAsia="Times New Roman" w:hAnsiTheme="majorHAnsi" w:cs="Times New Roman"/>
                          <w:sz w:val="36"/>
                          <w:szCs w:val="36"/>
                        </w:rPr>
                      </w:pPr>
                      <w:r w:rsidRPr="005B7431">
                        <w:rPr>
                          <w:rFonts w:asciiTheme="majorHAnsi" w:eastAsia="Times New Roman" w:hAnsiTheme="majorHAnsi" w:cs="Times New Roman"/>
                          <w:sz w:val="36"/>
                          <w:szCs w:val="36"/>
                        </w:rPr>
                        <w:t>Highwood Hills Goals</w:t>
                      </w:r>
                    </w:p>
                    <w:p w14:paraId="2D0B4A23" w14:textId="4371A898" w:rsidR="008C763D" w:rsidRPr="00CE5D2D" w:rsidRDefault="008C763D" w:rsidP="005E6C92">
                      <w:pPr>
                        <w:pStyle w:val="BodyText3"/>
                        <w:numPr>
                          <w:ilvl w:val="0"/>
                          <w:numId w:val="15"/>
                        </w:numPr>
                        <w:rPr>
                          <w:szCs w:val="20"/>
                        </w:rPr>
                      </w:pPr>
                      <w:r w:rsidRPr="00CE5D2D">
                        <w:rPr>
                          <w:b/>
                          <w:szCs w:val="20"/>
                        </w:rPr>
                        <w:t>Highwood Hills will work to</w:t>
                      </w:r>
                      <w:r w:rsidRPr="00CE5D2D">
                        <w:rPr>
                          <w:szCs w:val="20"/>
                        </w:rPr>
                        <w:t>:</w:t>
                      </w:r>
                      <w:r w:rsidR="005E6C92" w:rsidRPr="00CE5D2D">
                        <w:rPr>
                          <w:szCs w:val="20"/>
                        </w:rPr>
                        <w:t xml:space="preserve"> </w:t>
                      </w:r>
                      <w:r w:rsidRPr="00CE5D2D">
                        <w:rPr>
                          <w:szCs w:val="20"/>
                        </w:rPr>
                        <w:t xml:space="preserve">Increase the percentage of students scoring proficient or higher on the MCA III Math and Reading assessments </w:t>
                      </w:r>
                    </w:p>
                    <w:p w14:paraId="1FCFA280" w14:textId="2719EFB9" w:rsidR="008C763D" w:rsidRPr="00CE5D2D" w:rsidRDefault="008C763D" w:rsidP="00BD6677">
                      <w:pPr>
                        <w:pStyle w:val="BodyText3"/>
                        <w:numPr>
                          <w:ilvl w:val="0"/>
                          <w:numId w:val="9"/>
                        </w:numPr>
                        <w:spacing w:after="60"/>
                        <w:ind w:left="374" w:hanging="187"/>
                        <w:rPr>
                          <w:szCs w:val="20"/>
                        </w:rPr>
                      </w:pPr>
                      <w:r w:rsidRPr="00CE5D2D">
                        <w:rPr>
                          <w:szCs w:val="20"/>
                        </w:rPr>
                        <w:t xml:space="preserve">Increase </w:t>
                      </w:r>
                      <w:r w:rsidR="00975960" w:rsidRPr="00CE5D2D">
                        <w:rPr>
                          <w:szCs w:val="20"/>
                        </w:rPr>
                        <w:t>and amplify student voice and choice in all curricular areas</w:t>
                      </w:r>
                      <w:r w:rsidR="00620FD4" w:rsidRPr="00CE5D2D">
                        <w:rPr>
                          <w:szCs w:val="20"/>
                        </w:rPr>
                        <w:t xml:space="preserve"> </w:t>
                      </w:r>
                    </w:p>
                    <w:p w14:paraId="6D923BAA" w14:textId="64F8E443" w:rsidR="008C763D" w:rsidRPr="00CE5D2D" w:rsidRDefault="008C763D" w:rsidP="00BD6677">
                      <w:pPr>
                        <w:pStyle w:val="BodyText3"/>
                        <w:numPr>
                          <w:ilvl w:val="0"/>
                          <w:numId w:val="9"/>
                        </w:numPr>
                        <w:spacing w:after="60"/>
                        <w:ind w:left="374" w:hanging="187"/>
                        <w:rPr>
                          <w:szCs w:val="20"/>
                        </w:rPr>
                      </w:pPr>
                      <w:r w:rsidRPr="00CE5D2D">
                        <w:rPr>
                          <w:szCs w:val="20"/>
                        </w:rPr>
                        <w:t>Strengthen positive behavior supports and reduce office discipline referrals</w:t>
                      </w:r>
                    </w:p>
                    <w:p w14:paraId="3B59D9AC" w14:textId="07CF0B07" w:rsidR="00D079DB" w:rsidRPr="00CE5D2D" w:rsidRDefault="00D079DB" w:rsidP="00BD6677">
                      <w:pPr>
                        <w:pStyle w:val="BodyText3"/>
                        <w:numPr>
                          <w:ilvl w:val="0"/>
                          <w:numId w:val="9"/>
                        </w:numPr>
                        <w:spacing w:after="60"/>
                        <w:ind w:left="374" w:hanging="187"/>
                        <w:rPr>
                          <w:szCs w:val="20"/>
                        </w:rPr>
                      </w:pPr>
                      <w:r w:rsidRPr="00CE5D2D">
                        <w:rPr>
                          <w:rFonts w:ascii="Calibri" w:eastAsia="Calibri" w:hAnsi="Calibri" w:cs="Calibri"/>
                          <w:szCs w:val="20"/>
                        </w:rPr>
                        <w:t xml:space="preserve">Expand activities and exposure to technology, engineering, </w:t>
                      </w:r>
                      <w:r w:rsidR="00CE5D2D">
                        <w:rPr>
                          <w:rFonts w:ascii="Calibri" w:eastAsia="Calibri" w:hAnsi="Calibri" w:cs="Calibri"/>
                          <w:szCs w:val="20"/>
                        </w:rPr>
                        <w:t xml:space="preserve">agriculture, </w:t>
                      </w:r>
                      <w:r w:rsidRPr="00CE5D2D">
                        <w:rPr>
                          <w:rFonts w:ascii="Calibri" w:eastAsia="Calibri" w:hAnsi="Calibri" w:cs="Calibri"/>
                          <w:szCs w:val="20"/>
                        </w:rPr>
                        <w:t>and 21st-century academic skills</w:t>
                      </w:r>
                      <w:r w:rsidR="00592894" w:rsidRPr="00CE5D2D">
                        <w:rPr>
                          <w:rFonts w:ascii="Calibri" w:eastAsia="Calibri" w:hAnsi="Calibri" w:cs="Calibri"/>
                          <w:szCs w:val="20"/>
                        </w:rPr>
                        <w:t xml:space="preserve"> through our polytechnic model</w:t>
                      </w:r>
                      <w:r w:rsidR="00CE5D2D" w:rsidRPr="00CE5D2D">
                        <w:rPr>
                          <w:rFonts w:ascii="Calibri" w:eastAsia="Calibri" w:hAnsi="Calibri" w:cs="Calibri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0860">
        <w:rPr>
          <w:noProof/>
        </w:rPr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0EB0D558" wp14:editId="0DAA9DA4">
                <wp:simplePos x="0" y="0"/>
                <wp:positionH relativeFrom="page">
                  <wp:posOffset>3521676</wp:posOffset>
                </wp:positionH>
                <wp:positionV relativeFrom="page">
                  <wp:posOffset>1631092</wp:posOffset>
                </wp:positionV>
                <wp:extent cx="2875280" cy="6635578"/>
                <wp:effectExtent l="0" t="0" r="0" b="0"/>
                <wp:wrapThrough wrapText="bothSides">
                  <wp:wrapPolygon edited="0">
                    <wp:start x="477" y="207"/>
                    <wp:lineTo x="477" y="21375"/>
                    <wp:lineTo x="21085" y="21375"/>
                    <wp:lineTo x="21085" y="207"/>
                    <wp:lineTo x="477" y="207"/>
                  </wp:wrapPolygon>
                </wp:wrapThrough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6635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8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D558" id="Text Box 22" o:spid="_x0000_s1033" type="#_x0000_t202" style="position:absolute;margin-left:277.3pt;margin-top:128.45pt;width:226.4pt;height:522.5pt;z-index:2516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C77527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A896F85" wp14:editId="5535DB04">
                <wp:simplePos x="0" y="0"/>
                <wp:positionH relativeFrom="page">
                  <wp:posOffset>640080</wp:posOffset>
                </wp:positionH>
                <wp:positionV relativeFrom="page">
                  <wp:posOffset>1625600</wp:posOffset>
                </wp:positionV>
                <wp:extent cx="2814320" cy="5461000"/>
                <wp:effectExtent l="0" t="0" r="0" b="0"/>
                <wp:wrapThrough wrapText="bothSides">
                  <wp:wrapPolygon edited="0">
                    <wp:start x="195" y="100"/>
                    <wp:lineTo x="195" y="21399"/>
                    <wp:lineTo x="21249" y="21399"/>
                    <wp:lineTo x="21249" y="100"/>
                    <wp:lineTo x="195" y="100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54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28F48955" w14:textId="77777777" w:rsidR="008C763D" w:rsidRPr="00065F38" w:rsidRDefault="008C763D" w:rsidP="007A74AF">
                            <w:pPr>
                              <w:pStyle w:val="BodyText"/>
                              <w:ind w:firstLine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65F38">
                              <w:rPr>
                                <w:rFonts w:asciiTheme="majorHAnsi" w:hAnsiTheme="majorHAnsi" w:cs="Arial"/>
                                <w:b/>
                                <w:sz w:val="36"/>
                                <w:szCs w:val="36"/>
                              </w:rPr>
                              <w:t>Teachers</w:t>
                            </w:r>
                          </w:p>
                          <w:p w14:paraId="6CB721A0" w14:textId="3E9FA56C" w:rsidR="00132370" w:rsidRPr="001C4016" w:rsidRDefault="00132370" w:rsidP="00132370">
                            <w:pPr>
                              <w:spacing w:after="60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Teachers will work with students and their families to support students’ success in </w:t>
                            </w:r>
                            <w:r w:rsidRPr="001C401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academic areas with a focus on </w:t>
                            </w: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reading</w:t>
                            </w:r>
                            <w:r w:rsidR="00910365"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, writing,</w:t>
                            </w: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and math. Some of our key connections with families will be:</w:t>
                            </w:r>
                          </w:p>
                          <w:p w14:paraId="4891DB74" w14:textId="77777777" w:rsidR="00132370" w:rsidRPr="001C4016" w:rsidRDefault="00132370" w:rsidP="0013237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Maintain high standards of academic achievement.</w:t>
                            </w:r>
                          </w:p>
                          <w:p w14:paraId="1E9CD360" w14:textId="77777777" w:rsidR="00132370" w:rsidRPr="001C4016" w:rsidRDefault="00132370" w:rsidP="0013237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Ensure instruction is differentiated for each student.</w:t>
                            </w:r>
                          </w:p>
                          <w:p w14:paraId="0165C260" w14:textId="77777777" w:rsidR="00132370" w:rsidRPr="001C4016" w:rsidRDefault="00132370" w:rsidP="0013237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Set goals to help every child obtain at least one year’s growth in reading and math.</w:t>
                            </w:r>
                          </w:p>
                          <w:p w14:paraId="37DE8EB4" w14:textId="77777777" w:rsidR="00132370" w:rsidRPr="001C4016" w:rsidRDefault="00132370" w:rsidP="0013237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Create an inviting, safe, and respectful classroom that promotes positive behavior.</w:t>
                            </w:r>
                          </w:p>
                          <w:p w14:paraId="39A3451C" w14:textId="298339D9" w:rsidR="00132370" w:rsidRPr="001C4016" w:rsidRDefault="00CC12B9" w:rsidP="0013237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</w:t>
                            </w:r>
                            <w:r w:rsidR="00132370" w:rsidRPr="001C4016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classroom that is culturally relevant</w:t>
                            </w:r>
                          </w:p>
                          <w:p w14:paraId="70156136" w14:textId="3F6ABF47" w:rsidR="00132370" w:rsidRPr="001C4016" w:rsidRDefault="00132370" w:rsidP="00132370">
                            <w:pPr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trauma sensitive</w:t>
                            </w:r>
                            <w:r w:rsidRPr="001C4016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7F3F4767" w14:textId="77777777" w:rsidR="00132370" w:rsidRPr="001C4016" w:rsidRDefault="00132370" w:rsidP="0013237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Communicate with parents about their child’s progress </w:t>
                            </w:r>
                            <w:r w:rsidRPr="001C401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goals.</w:t>
                            </w:r>
                          </w:p>
                          <w:p w14:paraId="2BEE2926" w14:textId="27B1FEB7" w:rsidR="008C763D" w:rsidRPr="001C4016" w:rsidRDefault="00910365" w:rsidP="00C9649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60" w:line="252" w:lineRule="auto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Provide other enrichment opportunities in science, engineering and technology</w:t>
                            </w:r>
                          </w:p>
                          <w:p w14:paraId="23A4B260" w14:textId="77777777" w:rsidR="008C763D" w:rsidRPr="00065F38" w:rsidRDefault="008C763D" w:rsidP="00C964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 w:line="252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65F38"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  <w:t>Students</w:t>
                            </w:r>
                          </w:p>
                          <w:p w14:paraId="04CA9B12" w14:textId="77777777" w:rsidR="00CC12B9" w:rsidRPr="001C4016" w:rsidRDefault="00CC12B9" w:rsidP="00CC12B9">
                            <w:pPr>
                              <w:spacing w:after="60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Students will do the following to take ownership of their own learning:</w:t>
                            </w:r>
                          </w:p>
                          <w:p w14:paraId="6BABA1C2" w14:textId="77777777" w:rsidR="00CC12B9" w:rsidRPr="001C4016" w:rsidRDefault="00CC12B9" w:rsidP="00CC12B9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Follow school-wide behavior expectations: Be safe, respectful, and responsible.</w:t>
                            </w:r>
                          </w:p>
                          <w:p w14:paraId="32696D5D" w14:textId="1515AB42" w:rsidR="00CC12B9" w:rsidRPr="001C4016" w:rsidRDefault="00CC12B9" w:rsidP="00CC12B9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Come to school on time </w:t>
                            </w:r>
                            <w:r w:rsidR="00AB0733"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every day</w:t>
                            </w:r>
                            <w:r w:rsidR="00AB0860"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ready to learn</w:t>
                            </w: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955331" w14:textId="6E933857" w:rsidR="00CC12B9" w:rsidRPr="001C4016" w:rsidRDefault="00AB0860" w:rsidP="00CC12B9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Proper grooming and hygiene are important</w:t>
                            </w:r>
                            <w:r w:rsidR="00CC12B9"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A54071" w14:textId="77777777" w:rsidR="00CC12B9" w:rsidRPr="001C4016" w:rsidRDefault="00CC12B9" w:rsidP="00CC12B9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Complete homework and read every night.</w:t>
                            </w:r>
                          </w:p>
                          <w:p w14:paraId="39AB9A42" w14:textId="3393BFBC" w:rsidR="00AB0860" w:rsidRPr="001C4016" w:rsidRDefault="00CC12B9" w:rsidP="00CC12B9">
                            <w:pPr>
                              <w:numPr>
                                <w:ilvl w:val="0"/>
                                <w:numId w:val="11"/>
                              </w:numPr>
                              <w:spacing w:after="60"/>
                              <w:textAlignment w:val="baseline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Be an active learner with a positive attitude</w:t>
                            </w:r>
                          </w:p>
                          <w:p w14:paraId="75171C9C" w14:textId="69E60DC8" w:rsidR="008C763D" w:rsidRPr="00CC12B9" w:rsidRDefault="008C763D" w:rsidP="00AB0860">
                            <w:pPr>
                              <w:spacing w:after="6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65F38"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  <w:t>Families</w:t>
                            </w:r>
                          </w:p>
                          <w:p w14:paraId="6CBDA5F2" w14:textId="77777777" w:rsidR="00CC12B9" w:rsidRPr="00AB0860" w:rsidRDefault="00CC12B9" w:rsidP="00CC12B9">
                            <w:pPr>
                              <w:spacing w:after="6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B086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How families can support students at home:</w:t>
                            </w:r>
                          </w:p>
                          <w:p w14:paraId="4294186B" w14:textId="77777777" w:rsidR="00CC12B9" w:rsidRPr="001C4016" w:rsidRDefault="00CC12B9" w:rsidP="00CC12B9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Read with my child every night.</w:t>
                            </w:r>
                          </w:p>
                          <w:p w14:paraId="4679A31A" w14:textId="7C41E685" w:rsidR="00CC12B9" w:rsidRPr="001C4016" w:rsidRDefault="00CC12B9" w:rsidP="00CC12B9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Help my child with homework.</w:t>
                            </w:r>
                          </w:p>
                          <w:p w14:paraId="4372FB4E" w14:textId="77777777" w:rsidR="00CC12B9" w:rsidRPr="001C4016" w:rsidRDefault="00CC12B9" w:rsidP="00CC12B9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Ensure my child gets a good night’s sleep.</w:t>
                            </w:r>
                          </w:p>
                          <w:p w14:paraId="2D1FB787" w14:textId="77777777" w:rsidR="00CC12B9" w:rsidRPr="001C4016" w:rsidRDefault="00CC12B9" w:rsidP="00CC12B9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Make sure my child attends school daily.</w:t>
                            </w:r>
                          </w:p>
                          <w:p w14:paraId="73FF1D04" w14:textId="5EA1C18C" w:rsidR="00CC12B9" w:rsidRPr="001C4016" w:rsidRDefault="00CC12B9" w:rsidP="00CC12B9">
                            <w:pPr>
                              <w:numPr>
                                <w:ilvl w:val="0"/>
                                <w:numId w:val="12"/>
                              </w:numPr>
                              <w:spacing w:after="6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</w:rPr>
                              <w:t>Check my child’s backpack or folder every day for information.</w:t>
                            </w:r>
                          </w:p>
                          <w:p w14:paraId="63B63DCB" w14:textId="31AE3C79" w:rsidR="008C763D" w:rsidRPr="001C4016" w:rsidRDefault="00AB0860" w:rsidP="00C9649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60"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Send my child to school properly groomed and ready to learn</w:t>
                            </w:r>
                            <w:r w:rsidR="008C763D" w:rsidRPr="001C40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52CC25" w14:textId="0D137F9B" w:rsidR="001C4016" w:rsidRPr="001C4016" w:rsidRDefault="001C4016" w:rsidP="00C9649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60"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C40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iPads and other devices properly charged</w:t>
                            </w:r>
                            <w:r w:rsidR="0059289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ready to go!</w:t>
                            </w:r>
                          </w:p>
                          <w:p w14:paraId="616D7FBE" w14:textId="7E8AF2DB" w:rsidR="008C763D" w:rsidRPr="00C96490" w:rsidRDefault="008C763D" w:rsidP="00AB0860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 w:line="252" w:lineRule="auto"/>
                              <w:rPr>
                                <w:rFonts w:asciiTheme="majorHAnsi" w:hAnsiTheme="majorHAnsi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6F85" id="Text Box 21" o:spid="_x0000_s1034" type="#_x0000_t202" style="position:absolute;margin-left:50.4pt;margin-top:128pt;width:221.6pt;height:430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" filled="f" stroked="f">
                <v:textbox style="mso-next-textbox:#Text Box 22" inset=",7.2pt,,7.2pt">
                  <w:txbxContent>
                    <w:p w14:paraId="28F48955" w14:textId="77777777" w:rsidR="008C763D" w:rsidRPr="00065F38" w:rsidRDefault="008C763D" w:rsidP="007A74AF">
                      <w:pPr>
                        <w:pStyle w:val="BodyText"/>
                        <w:ind w:firstLine="0"/>
                        <w:jc w:val="center"/>
                        <w:rPr>
                          <w:rFonts w:asciiTheme="majorHAnsi" w:hAnsiTheme="majorHAnsi" w:cs="Arial"/>
                          <w:b/>
                          <w:sz w:val="36"/>
                          <w:szCs w:val="36"/>
                        </w:rPr>
                      </w:pPr>
                      <w:r w:rsidRPr="00065F38">
                        <w:rPr>
                          <w:rFonts w:asciiTheme="majorHAnsi" w:hAnsiTheme="majorHAnsi" w:cs="Arial"/>
                          <w:b/>
                          <w:sz w:val="36"/>
                          <w:szCs w:val="36"/>
                        </w:rPr>
                        <w:t>Teachers</w:t>
                      </w:r>
                    </w:p>
                    <w:p w14:paraId="6CB721A0" w14:textId="3E9FA56C" w:rsidR="00132370" w:rsidRPr="001C4016" w:rsidRDefault="00132370" w:rsidP="00132370">
                      <w:pPr>
                        <w:spacing w:after="60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Teachers will work with students and their families to support students’ success in </w:t>
                      </w:r>
                      <w:r w:rsidRPr="001C4016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academic areas with a focus on </w:t>
                      </w: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reading</w:t>
                      </w:r>
                      <w:r w:rsidR="00910365"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, writing,</w:t>
                      </w: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 and math. Some of our key connections with families will be:</w:t>
                      </w:r>
                    </w:p>
                    <w:p w14:paraId="4891DB74" w14:textId="77777777" w:rsidR="00132370" w:rsidRPr="001C4016" w:rsidRDefault="00132370" w:rsidP="00132370">
                      <w:pPr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Maintain high standards of academic achievement.</w:t>
                      </w:r>
                    </w:p>
                    <w:p w14:paraId="1E9CD360" w14:textId="77777777" w:rsidR="00132370" w:rsidRPr="001C4016" w:rsidRDefault="00132370" w:rsidP="00132370">
                      <w:pPr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Ensure instruction is differentiated for each student.</w:t>
                      </w:r>
                    </w:p>
                    <w:p w14:paraId="0165C260" w14:textId="77777777" w:rsidR="00132370" w:rsidRPr="001C4016" w:rsidRDefault="00132370" w:rsidP="00132370">
                      <w:pPr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Set goals to help every child obtain at least one year’s growth in reading and math.</w:t>
                      </w:r>
                    </w:p>
                    <w:p w14:paraId="37DE8EB4" w14:textId="77777777" w:rsidR="00132370" w:rsidRPr="001C4016" w:rsidRDefault="00132370" w:rsidP="00132370">
                      <w:pPr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Create an inviting, safe, and respectful classroom that promotes positive behavior.</w:t>
                      </w:r>
                    </w:p>
                    <w:p w14:paraId="39A3451C" w14:textId="298339D9" w:rsidR="00132370" w:rsidRPr="001C4016" w:rsidRDefault="00CC12B9" w:rsidP="00132370">
                      <w:pPr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</w:t>
                      </w:r>
                      <w:r w:rsidR="00132370" w:rsidRPr="001C4016">
                        <w:rPr>
                          <w:rFonts w:ascii="Arial" w:eastAsia="Times New Roman" w:hAnsi="Arial" w:cs="Arial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classroom that is culturally relevant</w:t>
                      </w:r>
                    </w:p>
                    <w:p w14:paraId="70156136" w14:textId="3F6ABF47" w:rsidR="00132370" w:rsidRPr="001C4016" w:rsidRDefault="00132370" w:rsidP="00132370">
                      <w:pPr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trauma sensitive</w:t>
                      </w:r>
                      <w:r w:rsidRPr="001C4016">
                        <w:rPr>
                          <w:rFonts w:ascii="Arial" w:eastAsia="Times New Roman" w:hAnsi="Arial" w:cs="Arial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F3F4767" w14:textId="77777777" w:rsidR="00132370" w:rsidRPr="001C4016" w:rsidRDefault="00132370" w:rsidP="00132370">
                      <w:pPr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Communicate with parents about their child’s progress </w:t>
                      </w:r>
                      <w:r w:rsidRPr="001C4016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goals.</w:t>
                      </w:r>
                    </w:p>
                    <w:p w14:paraId="2BEE2926" w14:textId="27B1FEB7" w:rsidR="008C763D" w:rsidRPr="001C4016" w:rsidRDefault="00910365" w:rsidP="00C9649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60" w:line="252" w:lineRule="auto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Provide other enrichment opportunities in science, engineering and technology</w:t>
                      </w:r>
                    </w:p>
                    <w:p w14:paraId="23A4B260" w14:textId="77777777" w:rsidR="008C763D" w:rsidRPr="00065F38" w:rsidRDefault="008C763D" w:rsidP="00C964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 w:line="252" w:lineRule="auto"/>
                        <w:jc w:val="center"/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</w:pPr>
                      <w:r w:rsidRPr="00065F38"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  <w:t>Students</w:t>
                      </w:r>
                    </w:p>
                    <w:p w14:paraId="04CA9B12" w14:textId="77777777" w:rsidR="00CC12B9" w:rsidRPr="001C4016" w:rsidRDefault="00CC12B9" w:rsidP="00CC12B9">
                      <w:pPr>
                        <w:spacing w:after="60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Students will do the following to take ownership of their own learning:</w:t>
                      </w:r>
                    </w:p>
                    <w:p w14:paraId="6BABA1C2" w14:textId="77777777" w:rsidR="00CC12B9" w:rsidRPr="001C4016" w:rsidRDefault="00CC12B9" w:rsidP="00CC12B9">
                      <w:pPr>
                        <w:numPr>
                          <w:ilvl w:val="0"/>
                          <w:numId w:val="1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Follow school-wide behavior expectations: Be safe, respectful, and responsible.</w:t>
                      </w:r>
                    </w:p>
                    <w:p w14:paraId="32696D5D" w14:textId="1515AB42" w:rsidR="00CC12B9" w:rsidRPr="001C4016" w:rsidRDefault="00CC12B9" w:rsidP="00CC12B9">
                      <w:pPr>
                        <w:numPr>
                          <w:ilvl w:val="0"/>
                          <w:numId w:val="1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Come to school on time </w:t>
                      </w:r>
                      <w:r w:rsidR="00AB0733"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every day</w:t>
                      </w:r>
                      <w:r w:rsidR="00AB0860"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 xml:space="preserve"> ready to learn</w:t>
                      </w: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11955331" w14:textId="6E933857" w:rsidR="00CC12B9" w:rsidRPr="001C4016" w:rsidRDefault="00AB0860" w:rsidP="00CC12B9">
                      <w:pPr>
                        <w:numPr>
                          <w:ilvl w:val="0"/>
                          <w:numId w:val="1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Proper grooming and hygiene are important</w:t>
                      </w:r>
                      <w:r w:rsidR="00CC12B9"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28A54071" w14:textId="77777777" w:rsidR="00CC12B9" w:rsidRPr="001C4016" w:rsidRDefault="00CC12B9" w:rsidP="00CC12B9">
                      <w:pPr>
                        <w:numPr>
                          <w:ilvl w:val="0"/>
                          <w:numId w:val="11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Complete homework and read every night.</w:t>
                      </w:r>
                    </w:p>
                    <w:p w14:paraId="39AB9A42" w14:textId="3393BFBC" w:rsidR="00AB0860" w:rsidRPr="001C4016" w:rsidRDefault="00CC12B9" w:rsidP="00CC12B9">
                      <w:pPr>
                        <w:numPr>
                          <w:ilvl w:val="0"/>
                          <w:numId w:val="11"/>
                        </w:numPr>
                        <w:spacing w:after="60"/>
                        <w:textAlignment w:val="baseline"/>
                        <w:rPr>
                          <w:rFonts w:ascii="Arial" w:eastAsia="Times New Roman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bCs/>
                          <w:color w:val="000000"/>
                          <w:sz w:val="22"/>
                          <w:szCs w:val="22"/>
                        </w:rPr>
                        <w:t>Be an active learner with a positive attitude</w:t>
                      </w:r>
                    </w:p>
                    <w:p w14:paraId="75171C9C" w14:textId="69E60DC8" w:rsidR="008C763D" w:rsidRPr="00CC12B9" w:rsidRDefault="008C763D" w:rsidP="00AB0860">
                      <w:pPr>
                        <w:spacing w:after="6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065F38"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  <w:t>Families</w:t>
                      </w:r>
                    </w:p>
                    <w:p w14:paraId="6CBDA5F2" w14:textId="77777777" w:rsidR="00CC12B9" w:rsidRPr="00AB0860" w:rsidRDefault="00CC12B9" w:rsidP="00CC12B9">
                      <w:pPr>
                        <w:spacing w:after="6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B0860">
                        <w:rPr>
                          <w:rFonts w:ascii="Arial" w:eastAsia="Times New Roman" w:hAnsi="Arial" w:cs="Arial"/>
                          <w:color w:val="000000"/>
                        </w:rPr>
                        <w:t>How families can support students at home:</w:t>
                      </w:r>
                    </w:p>
                    <w:p w14:paraId="4294186B" w14:textId="77777777" w:rsidR="00CC12B9" w:rsidRPr="001C4016" w:rsidRDefault="00CC12B9" w:rsidP="00CC12B9">
                      <w:pPr>
                        <w:numPr>
                          <w:ilvl w:val="0"/>
                          <w:numId w:val="12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Read with my child every night.</w:t>
                      </w:r>
                    </w:p>
                    <w:p w14:paraId="4679A31A" w14:textId="7C41E685" w:rsidR="00CC12B9" w:rsidRPr="001C4016" w:rsidRDefault="00CC12B9" w:rsidP="00CC12B9">
                      <w:pPr>
                        <w:numPr>
                          <w:ilvl w:val="0"/>
                          <w:numId w:val="12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Help my child with homework.</w:t>
                      </w:r>
                    </w:p>
                    <w:p w14:paraId="4372FB4E" w14:textId="77777777" w:rsidR="00CC12B9" w:rsidRPr="001C4016" w:rsidRDefault="00CC12B9" w:rsidP="00CC12B9">
                      <w:pPr>
                        <w:numPr>
                          <w:ilvl w:val="0"/>
                          <w:numId w:val="12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Ensure my child gets a good night’s sleep.</w:t>
                      </w:r>
                    </w:p>
                    <w:p w14:paraId="2D1FB787" w14:textId="77777777" w:rsidR="00CC12B9" w:rsidRPr="001C4016" w:rsidRDefault="00CC12B9" w:rsidP="00CC12B9">
                      <w:pPr>
                        <w:numPr>
                          <w:ilvl w:val="0"/>
                          <w:numId w:val="12"/>
                        </w:numPr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Make sure my child attends school daily.</w:t>
                      </w:r>
                    </w:p>
                    <w:p w14:paraId="73FF1D04" w14:textId="5EA1C18C" w:rsidR="00CC12B9" w:rsidRPr="001C4016" w:rsidRDefault="00CC12B9" w:rsidP="00CC12B9">
                      <w:pPr>
                        <w:numPr>
                          <w:ilvl w:val="0"/>
                          <w:numId w:val="12"/>
                        </w:numPr>
                        <w:spacing w:after="60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</w:rPr>
                        <w:t>Check my child’s backpack or folder every day for information.</w:t>
                      </w:r>
                    </w:p>
                    <w:p w14:paraId="63B63DCB" w14:textId="31AE3C79" w:rsidR="008C763D" w:rsidRPr="001C4016" w:rsidRDefault="00AB0860" w:rsidP="00C96490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60"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hAnsi="Arial" w:cs="Arial"/>
                          <w:sz w:val="22"/>
                          <w:szCs w:val="22"/>
                        </w:rPr>
                        <w:t>Send my child to school properly groomed and ready to learn</w:t>
                      </w:r>
                      <w:r w:rsidR="008C763D" w:rsidRPr="001C4016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0452CC25" w14:textId="0D137F9B" w:rsidR="001C4016" w:rsidRPr="001C4016" w:rsidRDefault="001C4016" w:rsidP="00C96490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60"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C4016">
                        <w:rPr>
                          <w:rFonts w:ascii="Arial" w:hAnsi="Arial" w:cs="Arial"/>
                          <w:sz w:val="22"/>
                          <w:szCs w:val="22"/>
                        </w:rPr>
                        <w:t>iPads and other devices properly charged</w:t>
                      </w:r>
                      <w:r w:rsidR="0059289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ready to go!</w:t>
                      </w:r>
                    </w:p>
                    <w:p w14:paraId="616D7FBE" w14:textId="7E8AF2DB" w:rsidR="008C763D" w:rsidRPr="00C96490" w:rsidRDefault="008C763D" w:rsidP="00AB0860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60" w:line="252" w:lineRule="auto"/>
                        <w:rPr>
                          <w:rFonts w:asciiTheme="majorHAnsi" w:hAnsiTheme="majorHAnsi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B743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F023B3F" wp14:editId="58A7B25B">
                <wp:simplePos x="0" y="0"/>
                <wp:positionH relativeFrom="page">
                  <wp:posOffset>640080</wp:posOffset>
                </wp:positionH>
                <wp:positionV relativeFrom="page">
                  <wp:posOffset>640080</wp:posOffset>
                </wp:positionV>
                <wp:extent cx="6141720" cy="985520"/>
                <wp:effectExtent l="0" t="0" r="5080" b="5080"/>
                <wp:wrapThrough wrapText="bothSides">
                  <wp:wrapPolygon edited="0">
                    <wp:start x="0" y="0"/>
                    <wp:lineTo x="0" y="21155"/>
                    <wp:lineTo x="21529" y="21155"/>
                    <wp:lineTo x="21529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1720" cy="985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4BD79C" w14:textId="77777777" w:rsidR="008C763D" w:rsidRDefault="008C763D" w:rsidP="00DA785C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Teachers, Parents, Students- </w:t>
                            </w:r>
                          </w:p>
                          <w:p w14:paraId="5C9B52F6" w14:textId="77777777" w:rsidR="008C763D" w:rsidRPr="007A74AF" w:rsidRDefault="008C763D" w:rsidP="00DA785C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Together for Success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23B3F" id="Rectangle 5" o:spid="_x0000_s1035" style="position:absolute;margin-left:50.4pt;margin-top:50.4pt;width:483.6pt;height:77.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" fillcolor="#d8dee1 [671]" stroked="f">
                <v:textbox inset=",7.2pt,,7.2pt">
                  <w:txbxContent>
                    <w:p w14:paraId="344BD79C" w14:textId="77777777" w:rsidR="008C763D" w:rsidRDefault="008C763D" w:rsidP="00DA785C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Teachers, Parents, Students- </w:t>
                      </w:r>
                    </w:p>
                    <w:p w14:paraId="5C9B52F6" w14:textId="77777777" w:rsidR="008C763D" w:rsidRPr="007A74AF" w:rsidRDefault="008C763D" w:rsidP="00DA785C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Together for Success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DA785C" w:rsidSect="001278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02A3D" w14:textId="77777777" w:rsidR="00797E2B" w:rsidRDefault="00797E2B">
      <w:pPr>
        <w:spacing w:after="0"/>
      </w:pPr>
      <w:r>
        <w:separator/>
      </w:r>
    </w:p>
  </w:endnote>
  <w:endnote w:type="continuationSeparator" w:id="0">
    <w:p w14:paraId="09616CF2" w14:textId="77777777" w:rsidR="00797E2B" w:rsidRDefault="00797E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Hebrew Scholar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4ECD" w14:textId="77777777" w:rsidR="008C763D" w:rsidRDefault="008C76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50A35" w14:textId="77777777" w:rsidR="008C763D" w:rsidRDefault="008C76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C24E" w14:textId="77777777" w:rsidR="008C763D" w:rsidRDefault="008C76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635F9" w14:textId="77777777" w:rsidR="00797E2B" w:rsidRDefault="00797E2B">
      <w:pPr>
        <w:spacing w:after="0"/>
      </w:pPr>
      <w:r>
        <w:separator/>
      </w:r>
    </w:p>
  </w:footnote>
  <w:footnote w:type="continuationSeparator" w:id="0">
    <w:p w14:paraId="566197CA" w14:textId="77777777" w:rsidR="00797E2B" w:rsidRDefault="00797E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F5DB3" w14:textId="77777777" w:rsidR="008C763D" w:rsidRDefault="008C76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8DDC9" w14:textId="77777777" w:rsidR="008C763D" w:rsidRDefault="008C763D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0B931B34" wp14:editId="25875E87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CE4108"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55422334" wp14:editId="654D6AA3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ECF314"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" filled="f" strokecolor="#b0bbc0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6600ECDE" wp14:editId="4C8BF1F1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2D88EA"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" strokecolor="#b0bbc0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2FCD769B" wp14:editId="784BD9CB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9AA3AA"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" fillcolor="#d1d0c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10EF3783" wp14:editId="44314C52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49AAD0"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" fillcolor="#7c8f97 [3204]" stroked="f"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B9476" w14:textId="77777777" w:rsidR="008C763D" w:rsidRDefault="008C763D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3249B451" wp14:editId="509748B0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FEE863"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Gjc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cr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56CC69CB" wp14:editId="7B037320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91BFBF"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NVq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dL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4E647F6C" wp14:editId="00792230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B5610E"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yET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cL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422137A5" wp14:editId="0F60953B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BB0EA3"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" strokecolor="#b0bbc0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0749A0AD" wp14:editId="2EA5AEB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743409"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" strokecolor="#b0bbc0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252C8038" wp14:editId="373FA0BD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167B67"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" filled="f" strokecolor="#b0bbc0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1F063593" wp14:editId="4C4203BF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9EE5A6"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" filled="f" strokecolor="#b0bbc0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1B968AD5" wp14:editId="7958DC0D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6299AB"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" filled="f" strokecolor="#b0bbc0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0FED449" wp14:editId="2B22CE36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C1E409"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" fillcolor="#7c8f97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14DB15A" wp14:editId="4C99AB54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E19CB3"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" fillcolor="#7c8f97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E4E8311" wp14:editId="6506FCF0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0B5E45"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" fillcolor="#7c8f97 [3204]" stroked="f"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34F5"/>
    <w:multiLevelType w:val="hybridMultilevel"/>
    <w:tmpl w:val="A6AE0434"/>
    <w:lvl w:ilvl="0" w:tplc="9D2E7962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B2279"/>
    <w:multiLevelType w:val="multilevel"/>
    <w:tmpl w:val="6194E150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008AB"/>
    <w:multiLevelType w:val="hybridMultilevel"/>
    <w:tmpl w:val="56C2C7DC"/>
    <w:lvl w:ilvl="0" w:tplc="9D2E7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A54CB"/>
    <w:multiLevelType w:val="hybridMultilevel"/>
    <w:tmpl w:val="DA86CF1C"/>
    <w:lvl w:ilvl="0" w:tplc="9D2E7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7651D"/>
    <w:multiLevelType w:val="hybridMultilevel"/>
    <w:tmpl w:val="98AC935C"/>
    <w:lvl w:ilvl="0" w:tplc="9D2E7962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242A1B1F"/>
    <w:multiLevelType w:val="hybridMultilevel"/>
    <w:tmpl w:val="47A4DDE6"/>
    <w:lvl w:ilvl="0" w:tplc="9D2E7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B1FCC"/>
    <w:multiLevelType w:val="hybridMultilevel"/>
    <w:tmpl w:val="07AA7B66"/>
    <w:lvl w:ilvl="0" w:tplc="9D2E7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32C03"/>
    <w:multiLevelType w:val="hybridMultilevel"/>
    <w:tmpl w:val="53F421A2"/>
    <w:lvl w:ilvl="0" w:tplc="9D2E7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D7B2A"/>
    <w:multiLevelType w:val="hybridMultilevel"/>
    <w:tmpl w:val="7FAC7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D1CC2"/>
    <w:multiLevelType w:val="hybridMultilevel"/>
    <w:tmpl w:val="CF24311C"/>
    <w:lvl w:ilvl="0" w:tplc="9D2E7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5354E"/>
    <w:multiLevelType w:val="hybridMultilevel"/>
    <w:tmpl w:val="4B6CEBD2"/>
    <w:lvl w:ilvl="0" w:tplc="9D2E7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2754E"/>
    <w:multiLevelType w:val="hybridMultilevel"/>
    <w:tmpl w:val="E92A9EC4"/>
    <w:lvl w:ilvl="0" w:tplc="9D2E7962">
      <w:start w:val="1"/>
      <w:numFmt w:val="bullet"/>
      <w:lvlText w:val=""/>
      <w:lvlJc w:val="left"/>
      <w:pPr>
        <w:ind w:left="5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 w15:restartNumberingAfterBreak="0">
    <w:nsid w:val="721A1430"/>
    <w:multiLevelType w:val="multilevel"/>
    <w:tmpl w:val="62A8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9E2846"/>
    <w:multiLevelType w:val="hybridMultilevel"/>
    <w:tmpl w:val="9120200E"/>
    <w:lvl w:ilvl="0" w:tplc="9D2E7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67DD0"/>
    <w:multiLevelType w:val="multilevel"/>
    <w:tmpl w:val="EEDC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1457257">
    <w:abstractNumId w:val="2"/>
  </w:num>
  <w:num w:numId="2" w16cid:durableId="1031493716">
    <w:abstractNumId w:val="6"/>
  </w:num>
  <w:num w:numId="3" w16cid:durableId="1748729013">
    <w:abstractNumId w:val="9"/>
  </w:num>
  <w:num w:numId="4" w16cid:durableId="790780318">
    <w:abstractNumId w:val="5"/>
  </w:num>
  <w:num w:numId="5" w16cid:durableId="617839609">
    <w:abstractNumId w:val="10"/>
  </w:num>
  <w:num w:numId="6" w16cid:durableId="1424303368">
    <w:abstractNumId w:val="3"/>
  </w:num>
  <w:num w:numId="7" w16cid:durableId="83845391">
    <w:abstractNumId w:val="7"/>
  </w:num>
  <w:num w:numId="8" w16cid:durableId="141316935">
    <w:abstractNumId w:val="13"/>
  </w:num>
  <w:num w:numId="9" w16cid:durableId="517624094">
    <w:abstractNumId w:val="4"/>
  </w:num>
  <w:num w:numId="10" w16cid:durableId="1911039237">
    <w:abstractNumId w:val="12"/>
  </w:num>
  <w:num w:numId="11" w16cid:durableId="2059473409">
    <w:abstractNumId w:val="14"/>
  </w:num>
  <w:num w:numId="12" w16cid:durableId="1905607438">
    <w:abstractNumId w:val="1"/>
  </w:num>
  <w:num w:numId="13" w16cid:durableId="2032533530">
    <w:abstractNumId w:val="8"/>
  </w:num>
  <w:num w:numId="14" w16cid:durableId="428476372">
    <w:abstractNumId w:val="11"/>
  </w:num>
  <w:num w:numId="15" w16cid:durableId="144634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SystemFonts/>
  <w:bordersDoNotSurroundHeader/>
  <w:bordersDoNotSurroundFooter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DA785C"/>
    <w:rsid w:val="00065F38"/>
    <w:rsid w:val="000B6EBA"/>
    <w:rsid w:val="000F4A60"/>
    <w:rsid w:val="00100E85"/>
    <w:rsid w:val="0012781F"/>
    <w:rsid w:val="00132370"/>
    <w:rsid w:val="00136E00"/>
    <w:rsid w:val="00147277"/>
    <w:rsid w:val="00155F7D"/>
    <w:rsid w:val="001C4016"/>
    <w:rsid w:val="00240438"/>
    <w:rsid w:val="0025049C"/>
    <w:rsid w:val="002813F6"/>
    <w:rsid w:val="002B14AE"/>
    <w:rsid w:val="003F23A3"/>
    <w:rsid w:val="004062D0"/>
    <w:rsid w:val="00475084"/>
    <w:rsid w:val="004A3EA1"/>
    <w:rsid w:val="004D74B0"/>
    <w:rsid w:val="0052309E"/>
    <w:rsid w:val="00592894"/>
    <w:rsid w:val="005B7431"/>
    <w:rsid w:val="005E6C92"/>
    <w:rsid w:val="00620FD4"/>
    <w:rsid w:val="006550F3"/>
    <w:rsid w:val="00660ACA"/>
    <w:rsid w:val="006A3B30"/>
    <w:rsid w:val="00716619"/>
    <w:rsid w:val="00787210"/>
    <w:rsid w:val="00797E2B"/>
    <w:rsid w:val="007A74AF"/>
    <w:rsid w:val="007D6444"/>
    <w:rsid w:val="00811CC9"/>
    <w:rsid w:val="008229BD"/>
    <w:rsid w:val="00856751"/>
    <w:rsid w:val="00880CAA"/>
    <w:rsid w:val="00890626"/>
    <w:rsid w:val="0089377B"/>
    <w:rsid w:val="008978D9"/>
    <w:rsid w:val="008B72FD"/>
    <w:rsid w:val="008C763D"/>
    <w:rsid w:val="00910365"/>
    <w:rsid w:val="00975960"/>
    <w:rsid w:val="009A506E"/>
    <w:rsid w:val="009D017C"/>
    <w:rsid w:val="00A64FE2"/>
    <w:rsid w:val="00A71E5E"/>
    <w:rsid w:val="00AB0733"/>
    <w:rsid w:val="00AB0860"/>
    <w:rsid w:val="00AD302A"/>
    <w:rsid w:val="00AF63AB"/>
    <w:rsid w:val="00B071C3"/>
    <w:rsid w:val="00B10D0E"/>
    <w:rsid w:val="00B2766A"/>
    <w:rsid w:val="00B77498"/>
    <w:rsid w:val="00B81D85"/>
    <w:rsid w:val="00B961A3"/>
    <w:rsid w:val="00BC26F4"/>
    <w:rsid w:val="00BD0252"/>
    <w:rsid w:val="00BD6677"/>
    <w:rsid w:val="00BD70DD"/>
    <w:rsid w:val="00BE3162"/>
    <w:rsid w:val="00BF1A4C"/>
    <w:rsid w:val="00C60A7C"/>
    <w:rsid w:val="00C76293"/>
    <w:rsid w:val="00C77527"/>
    <w:rsid w:val="00C844FE"/>
    <w:rsid w:val="00C96490"/>
    <w:rsid w:val="00CC12B9"/>
    <w:rsid w:val="00CD58E9"/>
    <w:rsid w:val="00CE2DC8"/>
    <w:rsid w:val="00CE5D2D"/>
    <w:rsid w:val="00D079DB"/>
    <w:rsid w:val="00D35280"/>
    <w:rsid w:val="00D450EC"/>
    <w:rsid w:val="00D75B47"/>
    <w:rsid w:val="00D860C3"/>
    <w:rsid w:val="00DA785C"/>
    <w:rsid w:val="00DC1774"/>
    <w:rsid w:val="00DF5512"/>
    <w:rsid w:val="00DF7BEE"/>
    <w:rsid w:val="00E6601D"/>
    <w:rsid w:val="00EA52F2"/>
    <w:rsid w:val="00EE676A"/>
    <w:rsid w:val="00EF70C2"/>
    <w:rsid w:val="00F31341"/>
    <w:rsid w:val="00F856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7130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4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78D9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  <w:style w:type="paragraph" w:styleId="ListParagraph">
    <w:name w:val="List Paragraph"/>
    <w:basedOn w:val="Normal"/>
    <w:rsid w:val="007A7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9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10F135-59A2-584A-B52D-FBE55F971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Macintosh%20HD:Applications:Microsoft%20Office%202011:Office:Media:Templates:Publishing%20Layout%20View:Brochures:Capital%20Brochure.dotx</Template>
  <TotalTime>14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SPPS</dc:creator>
  <cp:keywords/>
  <dc:description/>
  <cp:lastModifiedBy>Fatima Lawson</cp:lastModifiedBy>
  <cp:revision>4</cp:revision>
  <cp:lastPrinted>2017-05-09T19:49:00Z</cp:lastPrinted>
  <dcterms:created xsi:type="dcterms:W3CDTF">2023-04-22T16:48:00Z</dcterms:created>
  <dcterms:modified xsi:type="dcterms:W3CDTF">2023-04-22T17:22:00Z</dcterms:modified>
  <cp:category/>
</cp:coreProperties>
</file>